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6EFEC945" w:rsidR="00A672BD" w:rsidRPr="00926A89" w:rsidRDefault="007915F8" w:rsidP="00926A89">
      <w:pPr>
        <w:pStyle w:val="Nessunaspaziatura"/>
        <w:rPr>
          <w:rFonts w:ascii="Open Sans" w:hAnsi="Open Sans" w:cs="Open Sans"/>
        </w:rPr>
      </w:pPr>
      <w:r w:rsidRPr="00926A89">
        <w:rPr>
          <w:rFonts w:ascii="Open Sans" w:hAnsi="Open Sans" w:cs="Open Sans"/>
          <w:b/>
          <w:bCs/>
        </w:rPr>
        <w:t>DA-P 20-130T-EN54</w:t>
      </w:r>
      <w:r w:rsidR="00A672BD" w:rsidRPr="00926A89">
        <w:rPr>
          <w:rFonts w:ascii="Open Sans" w:hAnsi="Open Sans" w:cs="Open Sans"/>
        </w:rPr>
        <w:t xml:space="preserve"> </w:t>
      </w:r>
      <w:r w:rsidRPr="00926A89">
        <w:rPr>
          <w:rFonts w:ascii="Open Sans" w:hAnsi="Open Sans" w:cs="Open Sans"/>
        </w:rPr>
        <w:t>Proiettore sonoro</w:t>
      </w:r>
    </w:p>
    <w:p w14:paraId="7B08196E" w14:textId="77777777" w:rsidR="00A672BD" w:rsidRPr="00926A89" w:rsidRDefault="00A672BD" w:rsidP="00926A89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0F88E8F8" w14:textId="77777777" w:rsidR="00E73622" w:rsidRPr="00926A89" w:rsidRDefault="00E73622" w:rsidP="00926A89">
      <w:pPr>
        <w:pStyle w:val="Nessunaspaziatura"/>
        <w:rPr>
          <w:rFonts w:ascii="Open Sans" w:hAnsi="Open Sans" w:cs="Open Sans"/>
          <w:sz w:val="18"/>
          <w:szCs w:val="18"/>
        </w:rPr>
      </w:pPr>
      <w:r w:rsidRPr="00926A89">
        <w:rPr>
          <w:rFonts w:ascii="Open Sans" w:hAnsi="Open Sans" w:cs="Open Sans"/>
          <w:sz w:val="18"/>
          <w:szCs w:val="18"/>
        </w:rPr>
        <w:t>Il diffusore sonoro dovrà essere del tipo a parete o soffitto, costruito con struttura in ABS e griglia in metallo, il tutto di colore bianco (RAL9016).</w:t>
      </w:r>
    </w:p>
    <w:p w14:paraId="05C15ED8" w14:textId="77777777" w:rsidR="002C0C33" w:rsidRDefault="00E73622" w:rsidP="00926A89">
      <w:pPr>
        <w:pStyle w:val="Nessunaspaziatura"/>
        <w:rPr>
          <w:rFonts w:ascii="Open Sans" w:hAnsi="Open Sans" w:cs="Open Sans"/>
          <w:sz w:val="18"/>
          <w:szCs w:val="18"/>
        </w:rPr>
      </w:pPr>
      <w:r w:rsidRPr="00926A89">
        <w:rPr>
          <w:rFonts w:ascii="Open Sans" w:eastAsia="Open Sans" w:hAnsi="Open Sans" w:cs="Open Sans"/>
          <w:sz w:val="18"/>
          <w:szCs w:val="18"/>
        </w:rPr>
        <w:t>L’altoparlante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hAnsi="Open Sans" w:cs="Open Sans"/>
          <w:sz w:val="18"/>
          <w:szCs w:val="18"/>
        </w:rPr>
        <w:t>Ø</w:t>
      </w:r>
      <w:r w:rsidRPr="00926A89">
        <w:rPr>
          <w:rFonts w:ascii="Open Sans" w:eastAsia="Open Sans" w:hAnsi="Open Sans" w:cs="Open Sans"/>
          <w:sz w:val="18"/>
          <w:szCs w:val="18"/>
        </w:rPr>
        <w:t xml:space="preserve"> 130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eastAsia="Open Sans" w:hAnsi="Open Sans" w:cs="Open Sans"/>
          <w:sz w:val="18"/>
          <w:szCs w:val="18"/>
        </w:rPr>
        <w:t>mm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hAnsi="Open Sans" w:cs="Open Sans"/>
          <w:sz w:val="18"/>
          <w:szCs w:val="18"/>
        </w:rPr>
        <w:t xml:space="preserve">deve essere a larga banda con doppio cono per le frequenze alte, e deve essere incluso il trasformatore per il collegamento a tensione costante 100 V. Il diffusore sonoro dovrà essere dotato di staffa in acciaio, per l’installazione a parete o a soffitto completo di passacavo </w:t>
      </w:r>
      <w:r w:rsidRPr="00926A89">
        <w:rPr>
          <w:rFonts w:ascii="Open Sans" w:eastAsia="Open Sans" w:hAnsi="Open Sans" w:cs="Open Sans"/>
          <w:sz w:val="18"/>
          <w:szCs w:val="18"/>
        </w:rPr>
        <w:t xml:space="preserve">waterproof, cavo da 1 metro e scatola di derivazione </w:t>
      </w:r>
      <w:r w:rsidRPr="00926A89">
        <w:rPr>
          <w:rFonts w:ascii="Open Sans" w:hAnsi="Open Sans" w:cs="Open Sans"/>
          <w:sz w:val="18"/>
          <w:szCs w:val="18"/>
        </w:rPr>
        <w:t>completa morsetto ceramico con termofusibile</w:t>
      </w:r>
      <w:r w:rsidR="002C0C33">
        <w:rPr>
          <w:rFonts w:ascii="Open Sans" w:hAnsi="Open Sans" w:cs="Open Sans"/>
          <w:sz w:val="18"/>
          <w:szCs w:val="18"/>
        </w:rPr>
        <w:t>.</w:t>
      </w:r>
    </w:p>
    <w:p w14:paraId="2B30EB7F" w14:textId="77777777" w:rsidR="008952E9" w:rsidRPr="000C7C70" w:rsidRDefault="008952E9" w:rsidP="008952E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1438-CPR-0388</w:t>
      </w:r>
    </w:p>
    <w:p w14:paraId="1D20D8BA" w14:textId="77777777" w:rsidR="000C1D68" w:rsidRPr="00926A89" w:rsidRDefault="000C1D68" w:rsidP="00926A89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926A89" w:rsidRDefault="000C1D68" w:rsidP="00926A89">
      <w:pPr>
        <w:pStyle w:val="Nessunaspaziatura"/>
        <w:rPr>
          <w:rFonts w:ascii="Open Sans" w:hAnsi="Open Sans" w:cs="Open Sans"/>
          <w:sz w:val="18"/>
          <w:szCs w:val="18"/>
        </w:rPr>
      </w:pPr>
      <w:r w:rsidRPr="00926A8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926A89" w:rsidRDefault="00DA15E4" w:rsidP="00926A8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46B2231" w:rsidR="00DA15E4" w:rsidRPr="00926A89" w:rsidRDefault="00DA15E4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A2F43"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CA2F43"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5</w:t>
      </w:r>
      <w:r w:rsidR="00CA2F43"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2,5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323C58D8" w14:textId="166F5503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500 / 1.000 / 2.000 / 4.000 Ω</w:t>
      </w:r>
    </w:p>
    <w:p w14:paraId="502935A1" w14:textId="481D1F3E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120 ÷ 21.000 Hz</w:t>
      </w:r>
    </w:p>
    <w:p w14:paraId="57FB2F30" w14:textId="20446E7C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150 ÷ 20.000 Hz</w:t>
      </w:r>
    </w:p>
    <w:p w14:paraId="5A4E2C23" w14:textId="7C4F402B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99,5 dB</w:t>
      </w:r>
    </w:p>
    <w:p w14:paraId="0400238B" w14:textId="0DF6CC16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83,7 dB</w:t>
      </w:r>
    </w:p>
    <w:p w14:paraId="14604365" w14:textId="2F3CABAE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96</w:t>
      </w:r>
      <w:proofErr w:type="gramStart"/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926A8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C064080" w14:textId="77777777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75 dB</w:t>
      </w:r>
    </w:p>
    <w:p w14:paraId="26E53AEE" w14:textId="7C5E2E40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43127A6D" w14:textId="3D5BD533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252°</w:t>
      </w:r>
    </w:p>
    <w:p w14:paraId="36EF89C1" w14:textId="0C864E3F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110°</w:t>
      </w:r>
    </w:p>
    <w:p w14:paraId="115726A2" w14:textId="2F0189E0" w:rsidR="00DA15E4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26A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58°</w:t>
      </w:r>
    </w:p>
    <w:p w14:paraId="6195F311" w14:textId="0733E641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137 x 222 mm</w:t>
      </w:r>
    </w:p>
    <w:p w14:paraId="5A45349B" w14:textId="6D14FE90" w:rsidR="00CA2F43" w:rsidRPr="00926A89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66</w:t>
      </w:r>
    </w:p>
    <w:p w14:paraId="6361094B" w14:textId="23C81BCB" w:rsidR="00CA2F43" w:rsidRDefault="00CA2F43" w:rsidP="00926A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26A8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1,44 kg</w:t>
      </w:r>
    </w:p>
    <w:p w14:paraId="59A22FA9" w14:textId="54E1FEF8" w:rsidR="002C0C33" w:rsidRPr="000C7C70" w:rsidRDefault="002C0C33" w:rsidP="002C0C3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926A89" w:rsidRDefault="00A672BD" w:rsidP="00926A8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478ED3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7915F8" w:rsidRPr="007915F8">
        <w:rPr>
          <w:rFonts w:ascii="Open Sans" w:hAnsi="Open Sans" w:cs="Open Sans"/>
          <w:sz w:val="18"/>
          <w:szCs w:val="18"/>
          <w:u w:val="single"/>
        </w:rPr>
        <w:t>DA-P 20-130T-EN54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2E30F04F" w14:textId="267FC950" w:rsidR="00927EDB" w:rsidRDefault="00927ED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F5AC7E6" w14:textId="096D4F71" w:rsidR="00927EDB" w:rsidRPr="00927EDB" w:rsidRDefault="00927ED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18D58F9" wp14:editId="4F6725E3">
            <wp:extent cx="23220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-P 2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21DA4D5A" w:rsidR="003820DE" w:rsidRPr="007915F8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7915F8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B46E4"/>
    <w:rsid w:val="002C0C33"/>
    <w:rsid w:val="003820DE"/>
    <w:rsid w:val="00484439"/>
    <w:rsid w:val="004E1BA4"/>
    <w:rsid w:val="005029F8"/>
    <w:rsid w:val="00603406"/>
    <w:rsid w:val="00640083"/>
    <w:rsid w:val="006A0E60"/>
    <w:rsid w:val="00787EA8"/>
    <w:rsid w:val="007915F8"/>
    <w:rsid w:val="007A323F"/>
    <w:rsid w:val="007A7273"/>
    <w:rsid w:val="00836506"/>
    <w:rsid w:val="008952E9"/>
    <w:rsid w:val="008953E4"/>
    <w:rsid w:val="008C2326"/>
    <w:rsid w:val="00905D53"/>
    <w:rsid w:val="00926A89"/>
    <w:rsid w:val="00927EDB"/>
    <w:rsid w:val="009444F4"/>
    <w:rsid w:val="00955254"/>
    <w:rsid w:val="009C15A6"/>
    <w:rsid w:val="009C1D22"/>
    <w:rsid w:val="009E5177"/>
    <w:rsid w:val="00A672BD"/>
    <w:rsid w:val="00B02DBC"/>
    <w:rsid w:val="00C403D3"/>
    <w:rsid w:val="00CA2F43"/>
    <w:rsid w:val="00D0747F"/>
    <w:rsid w:val="00D1402B"/>
    <w:rsid w:val="00D208D1"/>
    <w:rsid w:val="00DA15E4"/>
    <w:rsid w:val="00E14A4D"/>
    <w:rsid w:val="00E73622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2021-11-22T11:58:00Z</dcterms:modified>
</cp:coreProperties>
</file>