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5619056D" w:rsidR="00A672BD" w:rsidRPr="00B226BA" w:rsidRDefault="0007588F" w:rsidP="00B226BA">
      <w:pPr>
        <w:pStyle w:val="Nessunaspaziatura"/>
        <w:rPr>
          <w:rFonts w:ascii="Open Sans" w:hAnsi="Open Sans" w:cs="Open Sans"/>
          <w:b/>
        </w:rPr>
      </w:pPr>
      <w:r w:rsidRPr="00B226BA">
        <w:rPr>
          <w:rFonts w:ascii="Open Sans" w:hAnsi="Open Sans" w:cs="Open Sans"/>
          <w:b/>
        </w:rPr>
        <w:t>DK 10T-EN54-PG</w:t>
      </w:r>
      <w:r w:rsidR="00A672BD" w:rsidRPr="00B226BA">
        <w:rPr>
          <w:rFonts w:ascii="Open Sans" w:hAnsi="Open Sans" w:cs="Open Sans"/>
          <w:b/>
        </w:rPr>
        <w:t xml:space="preserve"> </w:t>
      </w:r>
      <w:r w:rsidRPr="00B226BA">
        <w:rPr>
          <w:rFonts w:ascii="Open Sans" w:hAnsi="Open Sans" w:cs="Open Sans"/>
        </w:rPr>
        <w:t>Diffusore a tromba</w:t>
      </w:r>
    </w:p>
    <w:p w14:paraId="7B08196E" w14:textId="77777777" w:rsidR="00A672BD" w:rsidRPr="00B226BA" w:rsidRDefault="00A672BD" w:rsidP="00B226BA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BC00492" w14:textId="687DAA14" w:rsidR="00165696" w:rsidRPr="00B226BA" w:rsidRDefault="000C1D68" w:rsidP="00B226BA">
      <w:pPr>
        <w:pStyle w:val="Nessunaspaziatura"/>
        <w:rPr>
          <w:rFonts w:ascii="Open Sans" w:hAnsi="Open Sans" w:cs="Open Sans"/>
          <w:color w:val="231F20"/>
          <w:sz w:val="18"/>
          <w:szCs w:val="18"/>
        </w:rPr>
      </w:pPr>
      <w:r w:rsidRPr="00B226BA">
        <w:rPr>
          <w:rFonts w:ascii="Open Sans" w:hAnsi="Open Sans" w:cs="Open Sans"/>
          <w:sz w:val="18"/>
          <w:szCs w:val="18"/>
        </w:rPr>
        <w:t>Il diffusore</w:t>
      </w:r>
      <w:r w:rsidR="00165696" w:rsidRPr="00B226BA">
        <w:rPr>
          <w:rFonts w:ascii="Open Sans" w:hAnsi="Open Sans" w:cs="Open Sans"/>
          <w:sz w:val="18"/>
          <w:szCs w:val="18"/>
        </w:rPr>
        <w:t>, a tromba esponenziale</w:t>
      </w:r>
      <w:r w:rsidR="007E0E8A">
        <w:rPr>
          <w:rFonts w:ascii="Open Sans" w:hAnsi="Open Sans" w:cs="Open Sans"/>
          <w:sz w:val="18"/>
          <w:szCs w:val="18"/>
        </w:rPr>
        <w:t xml:space="preserve"> con padiglione rotondo,</w:t>
      </w:r>
      <w:r w:rsidR="00165696" w:rsidRPr="00B226BA">
        <w:rPr>
          <w:rFonts w:ascii="Open Sans" w:hAnsi="Open Sans" w:cs="Open Sans"/>
          <w:sz w:val="18"/>
          <w:szCs w:val="18"/>
        </w:rPr>
        <w:t xml:space="preserve"> dovrà essere cost</w:t>
      </w:r>
      <w:r w:rsidR="004E1BA4" w:rsidRPr="00B226BA">
        <w:rPr>
          <w:rFonts w:ascii="Open Sans" w:hAnsi="Open Sans" w:cs="Open Sans"/>
          <w:sz w:val="18"/>
          <w:szCs w:val="18"/>
        </w:rPr>
        <w:t xml:space="preserve">ruito </w:t>
      </w:r>
      <w:r w:rsidR="00165696" w:rsidRPr="00B226BA">
        <w:rPr>
          <w:rFonts w:ascii="Open Sans" w:hAnsi="Open Sans" w:cs="Open Sans"/>
          <w:sz w:val="18"/>
          <w:szCs w:val="18"/>
        </w:rPr>
        <w:t xml:space="preserve">in ABS </w:t>
      </w:r>
      <w:r w:rsidR="00165696" w:rsidRPr="00B226BA">
        <w:rPr>
          <w:rFonts w:ascii="Open Sans" w:hAnsi="Open Sans" w:cs="Open Sans"/>
          <w:color w:val="231F20"/>
          <w:spacing w:val="-1"/>
          <w:sz w:val="18"/>
          <w:szCs w:val="18"/>
        </w:rPr>
        <w:t>resistente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pacing w:val="-1"/>
          <w:sz w:val="18"/>
          <w:szCs w:val="18"/>
        </w:rPr>
        <w:t>agli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 xml:space="preserve"> urti</w:t>
      </w:r>
      <w:r w:rsidR="00165696" w:rsidRPr="00B226BA">
        <w:rPr>
          <w:rFonts w:ascii="Open Sans" w:hAnsi="Open Sans" w:cs="Open Sans"/>
          <w:color w:val="231F20"/>
          <w:spacing w:val="-1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 xml:space="preserve">UL94V0 </w:t>
      </w:r>
      <w:r w:rsidR="00165696" w:rsidRPr="00B226BA">
        <w:rPr>
          <w:rFonts w:ascii="Open Sans" w:hAnsi="Open Sans" w:cs="Open Sans"/>
          <w:color w:val="231F20"/>
          <w:spacing w:val="-1"/>
          <w:sz w:val="18"/>
          <w:szCs w:val="18"/>
        </w:rPr>
        <w:t>colore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 xml:space="preserve"> (RAL7035). </w:t>
      </w:r>
    </w:p>
    <w:p w14:paraId="281325F9" w14:textId="58D49021" w:rsidR="007E0E8A" w:rsidRDefault="007E0E8A" w:rsidP="00B226BA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color w:val="231F20"/>
          <w:spacing w:val="-1"/>
          <w:sz w:val="18"/>
          <w:szCs w:val="18"/>
        </w:rPr>
        <w:t>C</w:t>
      </w:r>
      <w:r w:rsidRPr="00B226BA">
        <w:rPr>
          <w:rFonts w:ascii="Open Sans" w:hAnsi="Open Sans" w:cs="Open Sans"/>
          <w:color w:val="231F20"/>
          <w:spacing w:val="-1"/>
          <w:sz w:val="18"/>
          <w:szCs w:val="18"/>
        </w:rPr>
        <w:t xml:space="preserve">ompleto di </w:t>
      </w:r>
      <w:r w:rsidRPr="00B226BA">
        <w:rPr>
          <w:rFonts w:ascii="Open Sans" w:hAnsi="Open Sans" w:cs="Open Sans"/>
          <w:sz w:val="18"/>
          <w:szCs w:val="18"/>
        </w:rPr>
        <w:t>trasformatore per il collegam</w:t>
      </w:r>
      <w:r>
        <w:rPr>
          <w:rFonts w:ascii="Open Sans" w:hAnsi="Open Sans" w:cs="Open Sans"/>
          <w:sz w:val="18"/>
          <w:szCs w:val="18"/>
        </w:rPr>
        <w:t xml:space="preserve">ento a tensione costante 100 V, staffa 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>di fissaggio in acciaio</w:t>
      </w:r>
      <w:r>
        <w:rPr>
          <w:rFonts w:ascii="Open Sans" w:hAnsi="Open Sans" w:cs="Open Sans"/>
          <w:color w:val="231F20"/>
          <w:sz w:val="18"/>
          <w:szCs w:val="18"/>
        </w:rPr>
        <w:t xml:space="preserve"> e d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>oppio pressacavo PG10 per la connessione</w:t>
      </w:r>
      <w:r w:rsidR="00165696"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>del</w:t>
      </w:r>
      <w:r w:rsidR="00165696"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pacing w:val="-1"/>
          <w:sz w:val="18"/>
          <w:szCs w:val="18"/>
        </w:rPr>
        <w:t>cavo</w:t>
      </w:r>
      <w:r w:rsidR="00165696"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>ingresso/uscita</w:t>
      </w:r>
      <w:r>
        <w:rPr>
          <w:rFonts w:ascii="Open Sans" w:hAnsi="Open Sans" w:cs="Open Sans"/>
          <w:color w:val="231F20"/>
          <w:sz w:val="18"/>
          <w:szCs w:val="18"/>
        </w:rPr>
        <w:t xml:space="preserve"> con</w:t>
      </w:r>
      <w:r w:rsidR="00165696"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pacing w:val="-1"/>
          <w:sz w:val="18"/>
          <w:szCs w:val="18"/>
        </w:rPr>
        <w:t>morsetto</w:t>
      </w:r>
      <w:r w:rsidR="00165696"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pacing w:val="-1"/>
          <w:sz w:val="18"/>
          <w:szCs w:val="18"/>
        </w:rPr>
        <w:t>ceramico</w:t>
      </w:r>
      <w:r w:rsidR="00165696"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>2</w:t>
      </w:r>
      <w:r w:rsidR="00165696"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>poli</w:t>
      </w:r>
      <w:r w:rsidR="00165696" w:rsidRPr="00B226BA">
        <w:rPr>
          <w:rFonts w:ascii="Open Sans" w:hAnsi="Open Sans" w:cs="Open Sans"/>
          <w:color w:val="231F20"/>
          <w:spacing w:val="-5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pacing w:val="-1"/>
          <w:sz w:val="18"/>
          <w:szCs w:val="18"/>
        </w:rPr>
        <w:t>e</w:t>
      </w:r>
      <w:r w:rsidR="00165696" w:rsidRPr="00B226BA">
        <w:rPr>
          <w:rFonts w:ascii="Open Sans" w:hAnsi="Open Sans" w:cs="Open Sans"/>
          <w:color w:val="231F20"/>
          <w:spacing w:val="-4"/>
          <w:sz w:val="18"/>
          <w:szCs w:val="18"/>
        </w:rPr>
        <w:t xml:space="preserve"> </w:t>
      </w:r>
      <w:r w:rsidR="00165696" w:rsidRPr="00B226BA">
        <w:rPr>
          <w:rFonts w:ascii="Open Sans" w:hAnsi="Open Sans" w:cs="Open Sans"/>
          <w:color w:val="231F20"/>
          <w:sz w:val="18"/>
          <w:szCs w:val="18"/>
        </w:rPr>
        <w:t>termofusibile</w:t>
      </w:r>
      <w:r>
        <w:rPr>
          <w:rFonts w:ascii="Open Sans" w:hAnsi="Open Sans" w:cs="Open Sans"/>
          <w:sz w:val="18"/>
          <w:szCs w:val="18"/>
        </w:rPr>
        <w:t>.</w:t>
      </w:r>
    </w:p>
    <w:p w14:paraId="1FB597F1" w14:textId="3DED8CD1" w:rsidR="0056415B" w:rsidRPr="000C7C70" w:rsidRDefault="0056415B" w:rsidP="0056415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</w:t>
      </w:r>
      <w:r>
        <w:rPr>
          <w:rFonts w:ascii="Open Sans" w:hAnsi="Open Sans" w:cs="Open Sans"/>
          <w:sz w:val="18"/>
          <w:szCs w:val="18"/>
        </w:rPr>
        <w:t>42</w:t>
      </w:r>
      <w:bookmarkStart w:id="0" w:name="_GoBack"/>
      <w:bookmarkEnd w:id="0"/>
    </w:p>
    <w:p w14:paraId="33C43633" w14:textId="77777777" w:rsidR="007E0E8A" w:rsidRPr="00B226BA" w:rsidRDefault="007E0E8A" w:rsidP="00B226B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425CE1DC" w:rsidR="000C1D68" w:rsidRPr="00B226BA" w:rsidRDefault="000C1D68" w:rsidP="00B226BA">
      <w:pPr>
        <w:pStyle w:val="Nessunaspaziatura"/>
        <w:rPr>
          <w:rFonts w:ascii="Open Sans" w:hAnsi="Open Sans" w:cs="Open Sans"/>
          <w:sz w:val="18"/>
          <w:szCs w:val="18"/>
        </w:rPr>
      </w:pPr>
      <w:r w:rsidRPr="00B226B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B226BA" w:rsidRDefault="00DA15E4" w:rsidP="00B226B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41C6C443" w:rsidR="00DA15E4" w:rsidRPr="00B226BA" w:rsidRDefault="00DA15E4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14127"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A14127"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A14127"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,5</w:t>
      </w:r>
      <w:r w:rsidR="00A14127"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1,25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1D2984A4" w14:textId="34C2D6F4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2.000 / 4.000 / 8.000 Ω</w:t>
      </w:r>
    </w:p>
    <w:p w14:paraId="5CD25428" w14:textId="31BD1A78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569 ÷ 7.000 Hz</w:t>
      </w:r>
    </w:p>
    <w:p w14:paraId="0BF36571" w14:textId="3EAD408A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370 ÷ 13.600 Hz</w:t>
      </w:r>
    </w:p>
    <w:p w14:paraId="13874A8A" w14:textId="1791CAE6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106,7 dB</w:t>
      </w:r>
    </w:p>
    <w:p w14:paraId="4843433C" w14:textId="2B4978F5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>,7</w:t>
      </w:r>
      <w:proofErr w:type="gramEnd"/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77729FD" w14:textId="546E861D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104</w:t>
      </w:r>
      <w:proofErr w:type="gramStart"/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>,7</w:t>
      </w:r>
      <w:proofErr w:type="gramEnd"/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192BCE8" w14:textId="3CB2271F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B226B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91,0 dB</w:t>
      </w:r>
    </w:p>
    <w:p w14:paraId="4565DCA2" w14:textId="77777777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83,0 dB</w:t>
      </w:r>
    </w:p>
    <w:p w14:paraId="6FCE1036" w14:textId="77777777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95,0 dB</w:t>
      </w:r>
    </w:p>
    <w:p w14:paraId="4F50CDE5" w14:textId="2DA2F751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226B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360°</w:t>
      </w:r>
    </w:p>
    <w:p w14:paraId="69F7A1C8" w14:textId="18001B7D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226B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360°</w:t>
      </w:r>
    </w:p>
    <w:p w14:paraId="5C065C75" w14:textId="2FF9DE83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226B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105°</w:t>
      </w:r>
    </w:p>
    <w:p w14:paraId="0F0A9521" w14:textId="338C16E6" w:rsidR="00A672BD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226B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50°</w:t>
      </w:r>
    </w:p>
    <w:p w14:paraId="6306A21F" w14:textId="242BA237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142 x 256 mm</w:t>
      </w:r>
    </w:p>
    <w:p w14:paraId="1081C4AD" w14:textId="38FAD7AC" w:rsidR="00A14127" w:rsidRPr="00B226BA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66</w:t>
      </w:r>
    </w:p>
    <w:p w14:paraId="44A7344F" w14:textId="68B5696E" w:rsidR="00A14127" w:rsidRDefault="00A14127" w:rsidP="00B226B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B226B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1,9 kg</w:t>
      </w:r>
    </w:p>
    <w:p w14:paraId="4F09323E" w14:textId="77777777" w:rsidR="007E0E8A" w:rsidRPr="00173D4D" w:rsidRDefault="007E0E8A" w:rsidP="007E0E8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428EDC2D" w14:textId="77777777" w:rsidR="00A14127" w:rsidRPr="00B226BA" w:rsidRDefault="00A14127" w:rsidP="00B226BA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5E9B74B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7588F" w:rsidRPr="0007588F">
        <w:rPr>
          <w:rFonts w:ascii="Open Sans" w:hAnsi="Open Sans" w:cs="Open Sans"/>
          <w:sz w:val="18"/>
          <w:szCs w:val="18"/>
          <w:u w:val="single"/>
        </w:rPr>
        <w:t>DK 10T-EN54-PG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229662D" w14:textId="3941B373" w:rsidR="000B1F0E" w:rsidRDefault="000B1F0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BECB1E6" w14:textId="5757FF46" w:rsidR="0001092C" w:rsidRPr="00D1402B" w:rsidRDefault="000B1F0E" w:rsidP="000B1F0E">
      <w:pPr>
        <w:pStyle w:val="Nessunaspaziatura"/>
        <w:jc w:val="center"/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8D2882A" wp14:editId="56B0FF17">
            <wp:extent cx="1764000" cy="1800000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K 10T-EN54-PG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it-IT"/>
        </w:rPr>
        <w:drawing>
          <wp:inline distT="0" distB="0" distL="0" distR="0" wp14:anchorId="6E0D2DC4" wp14:editId="759EBD29">
            <wp:extent cx="1738800" cy="1800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K10T-EN54-PG_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7588F"/>
    <w:rsid w:val="000B1F0E"/>
    <w:rsid w:val="000C1D68"/>
    <w:rsid w:val="00105E31"/>
    <w:rsid w:val="001342C7"/>
    <w:rsid w:val="00147BAD"/>
    <w:rsid w:val="00165696"/>
    <w:rsid w:val="003820DE"/>
    <w:rsid w:val="00484439"/>
    <w:rsid w:val="004E1BA4"/>
    <w:rsid w:val="005029F8"/>
    <w:rsid w:val="0056415B"/>
    <w:rsid w:val="00603406"/>
    <w:rsid w:val="00640083"/>
    <w:rsid w:val="006A0E60"/>
    <w:rsid w:val="00787EA8"/>
    <w:rsid w:val="007A323F"/>
    <w:rsid w:val="007A7273"/>
    <w:rsid w:val="007E0E8A"/>
    <w:rsid w:val="00836506"/>
    <w:rsid w:val="008953E4"/>
    <w:rsid w:val="008A2E50"/>
    <w:rsid w:val="008C2326"/>
    <w:rsid w:val="00905D53"/>
    <w:rsid w:val="009444F4"/>
    <w:rsid w:val="00955254"/>
    <w:rsid w:val="009C15A6"/>
    <w:rsid w:val="009C1D22"/>
    <w:rsid w:val="009E5177"/>
    <w:rsid w:val="00A14127"/>
    <w:rsid w:val="00A672BD"/>
    <w:rsid w:val="00B02DBC"/>
    <w:rsid w:val="00B226BA"/>
    <w:rsid w:val="00B46D7C"/>
    <w:rsid w:val="00C403D3"/>
    <w:rsid w:val="00D0747F"/>
    <w:rsid w:val="00D1402B"/>
    <w:rsid w:val="00D208D1"/>
    <w:rsid w:val="00D31817"/>
    <w:rsid w:val="00DA15E4"/>
    <w:rsid w:val="00E14A4D"/>
    <w:rsid w:val="00F16A38"/>
    <w:rsid w:val="00F47D4B"/>
    <w:rsid w:val="00F8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6569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6569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136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24</cp:revision>
  <cp:lastPrinted>2021-09-22T11:20:00Z</cp:lastPrinted>
  <dcterms:created xsi:type="dcterms:W3CDTF">2021-07-25T09:32:00Z</dcterms:created>
  <dcterms:modified xsi:type="dcterms:W3CDTF">2021-11-22T12:07:00Z</dcterms:modified>
</cp:coreProperties>
</file>