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2B2ECF8E" w:rsidR="00A672BD" w:rsidRPr="00D02E29" w:rsidRDefault="000C1D68" w:rsidP="00D02E29">
      <w:pPr>
        <w:pStyle w:val="Nessunaspaziatura"/>
        <w:rPr>
          <w:rFonts w:ascii="Open Sans" w:hAnsi="Open Sans" w:cs="Open Sans"/>
          <w:b/>
        </w:rPr>
      </w:pPr>
      <w:r w:rsidRPr="00D02E29">
        <w:rPr>
          <w:rFonts w:ascii="Open Sans" w:hAnsi="Open Sans" w:cs="Open Sans"/>
          <w:b/>
        </w:rPr>
        <w:t>DL</w:t>
      </w:r>
      <w:r w:rsidR="00A17FE2" w:rsidRPr="00D02E29">
        <w:rPr>
          <w:rFonts w:ascii="Open Sans" w:hAnsi="Open Sans" w:cs="Open Sans"/>
          <w:b/>
        </w:rPr>
        <w:t>-A 10</w:t>
      </w:r>
      <w:r w:rsidRPr="00D02E29">
        <w:rPr>
          <w:rFonts w:ascii="Open Sans" w:hAnsi="Open Sans" w:cs="Open Sans"/>
          <w:b/>
        </w:rPr>
        <w:t>-</w:t>
      </w:r>
      <w:r w:rsidR="00A17FE2" w:rsidRPr="00D02E29">
        <w:rPr>
          <w:rFonts w:ascii="Open Sans" w:hAnsi="Open Sans" w:cs="Open Sans"/>
          <w:b/>
        </w:rPr>
        <w:t>165</w:t>
      </w:r>
      <w:r w:rsidRPr="00D02E29">
        <w:rPr>
          <w:rFonts w:ascii="Open Sans" w:hAnsi="Open Sans" w:cs="Open Sans"/>
          <w:b/>
        </w:rPr>
        <w:t>/T-EN54</w:t>
      </w:r>
      <w:r w:rsidR="00A672BD" w:rsidRPr="00D02E29">
        <w:rPr>
          <w:rFonts w:ascii="Open Sans" w:hAnsi="Open Sans" w:cs="Open Sans"/>
          <w:b/>
        </w:rPr>
        <w:t xml:space="preserve"> </w:t>
      </w:r>
      <w:r w:rsidRPr="00D02E29">
        <w:rPr>
          <w:rFonts w:ascii="Open Sans" w:hAnsi="Open Sans" w:cs="Open Sans"/>
        </w:rPr>
        <w:t xml:space="preserve">Diffusore </w:t>
      </w:r>
      <w:r w:rsidR="007140C5" w:rsidRPr="00D02E29">
        <w:rPr>
          <w:rFonts w:ascii="Open Sans" w:hAnsi="Open Sans" w:cs="Open Sans"/>
        </w:rPr>
        <w:t>soffitto o parete</w:t>
      </w:r>
    </w:p>
    <w:p w14:paraId="7B08196E" w14:textId="77777777" w:rsidR="00A672BD" w:rsidRPr="00D02E29" w:rsidRDefault="00A672BD" w:rsidP="00D02E29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2812646" w14:textId="7C69FBBD" w:rsidR="000C1D68" w:rsidRPr="00D02E29" w:rsidRDefault="000C1D68" w:rsidP="00D02E29">
      <w:pPr>
        <w:pStyle w:val="Nessunaspaziatura"/>
        <w:rPr>
          <w:rFonts w:ascii="Open Sans" w:hAnsi="Open Sans" w:cs="Open Sans"/>
          <w:sz w:val="18"/>
          <w:szCs w:val="18"/>
        </w:rPr>
      </w:pPr>
      <w:r w:rsidRPr="00D02E29">
        <w:rPr>
          <w:rFonts w:ascii="Open Sans" w:hAnsi="Open Sans" w:cs="Open Sans"/>
          <w:sz w:val="18"/>
          <w:szCs w:val="18"/>
        </w:rPr>
        <w:t xml:space="preserve">Il diffusore sonoro dovrà essere del tipo a </w:t>
      </w:r>
      <w:r w:rsidR="00A17FE2" w:rsidRPr="00D02E29">
        <w:rPr>
          <w:rFonts w:ascii="Open Sans" w:hAnsi="Open Sans" w:cs="Open Sans"/>
          <w:sz w:val="18"/>
          <w:szCs w:val="18"/>
        </w:rPr>
        <w:t>soffitto o parete</w:t>
      </w:r>
      <w:r w:rsidRPr="00D02E29">
        <w:rPr>
          <w:rFonts w:ascii="Open Sans" w:hAnsi="Open Sans" w:cs="Open Sans"/>
          <w:sz w:val="18"/>
          <w:szCs w:val="18"/>
        </w:rPr>
        <w:t xml:space="preserve">, costruito con </w:t>
      </w:r>
      <w:r w:rsidR="00A17FE2" w:rsidRPr="00D02E29">
        <w:rPr>
          <w:rFonts w:ascii="Open Sans" w:hAnsi="Open Sans" w:cs="Open Sans"/>
          <w:sz w:val="18"/>
          <w:szCs w:val="18"/>
        </w:rPr>
        <w:t>struttura</w:t>
      </w:r>
      <w:r w:rsidRPr="00D02E29">
        <w:rPr>
          <w:rFonts w:ascii="Open Sans" w:hAnsi="Open Sans" w:cs="Open Sans"/>
          <w:sz w:val="18"/>
          <w:szCs w:val="18"/>
        </w:rPr>
        <w:t xml:space="preserve"> e griglia in metallo, il tutto di colore bianco (RAL901</w:t>
      </w:r>
      <w:r w:rsidR="004E0335" w:rsidRPr="00D02E29">
        <w:rPr>
          <w:rFonts w:ascii="Open Sans" w:hAnsi="Open Sans" w:cs="Open Sans"/>
          <w:sz w:val="18"/>
          <w:szCs w:val="18"/>
        </w:rPr>
        <w:t>0</w:t>
      </w:r>
      <w:r w:rsidRPr="00D02E29">
        <w:rPr>
          <w:rFonts w:ascii="Open Sans" w:hAnsi="Open Sans" w:cs="Open Sans"/>
          <w:sz w:val="18"/>
          <w:szCs w:val="18"/>
        </w:rPr>
        <w:t>).</w:t>
      </w:r>
    </w:p>
    <w:p w14:paraId="063BEE27" w14:textId="77777777" w:rsidR="00AD2D0C" w:rsidRDefault="004E0335" w:rsidP="00D02E29">
      <w:pPr>
        <w:pStyle w:val="Nessunaspaziatura"/>
        <w:rPr>
          <w:rFonts w:ascii="Open Sans" w:hAnsi="Open Sans" w:cs="Open Sans"/>
          <w:sz w:val="18"/>
          <w:szCs w:val="18"/>
        </w:rPr>
      </w:pPr>
      <w:r w:rsidRPr="00D02E29">
        <w:rPr>
          <w:rFonts w:ascii="Open Sans" w:hAnsi="Open Sans" w:cs="Open Sans"/>
          <w:sz w:val="18"/>
          <w:szCs w:val="18"/>
        </w:rPr>
        <w:t>L’altoparlante Ø 165 mm deve essere a larga banda con doppio cono per le frequenze alte, e deve essere incluso il trasformatore per il collegamento a tensione costante 100 V. Il diffusore sonoro dovrà essere dotato coperchio sul fondo per l’installazione a soffitto o parete</w:t>
      </w:r>
      <w:r w:rsidR="00AD2D0C">
        <w:rPr>
          <w:rFonts w:ascii="Open Sans" w:hAnsi="Open Sans" w:cs="Open Sans"/>
          <w:sz w:val="18"/>
          <w:szCs w:val="18"/>
        </w:rPr>
        <w:t xml:space="preserve"> con fissaggio della struttura a vite</w:t>
      </w:r>
      <w:r w:rsidRPr="00D02E29">
        <w:rPr>
          <w:rFonts w:ascii="Open Sans" w:hAnsi="Open Sans" w:cs="Open Sans"/>
          <w:sz w:val="18"/>
          <w:szCs w:val="18"/>
        </w:rPr>
        <w:t>, connettore ceramico a 2 poli, completo di termofusibile</w:t>
      </w:r>
    </w:p>
    <w:p w14:paraId="19A51DB8" w14:textId="3719A021" w:rsidR="00072D94" w:rsidRPr="00807880" w:rsidRDefault="00072D94" w:rsidP="00072D94">
      <w:pPr>
        <w:pStyle w:val="Nessunaspaziatura"/>
        <w:rPr>
          <w:rFonts w:ascii="Open Sans" w:hAnsi="Open Sans" w:cs="Open Sans"/>
          <w:sz w:val="18"/>
          <w:szCs w:val="18"/>
        </w:rPr>
      </w:pPr>
      <w:r w:rsidRPr="00807880">
        <w:rPr>
          <w:rFonts w:ascii="Open Sans" w:hAnsi="Open Sans" w:cs="Open Sans"/>
          <w:sz w:val="18"/>
          <w:szCs w:val="18"/>
        </w:rPr>
        <w:t>Certificato EN54-24 – 1438-CPR-0</w:t>
      </w:r>
      <w:r>
        <w:rPr>
          <w:rFonts w:ascii="Open Sans" w:hAnsi="Open Sans" w:cs="Open Sans"/>
          <w:sz w:val="18"/>
          <w:szCs w:val="18"/>
        </w:rPr>
        <w:t>232</w:t>
      </w:r>
      <w:bookmarkStart w:id="0" w:name="_GoBack"/>
      <w:bookmarkEnd w:id="0"/>
    </w:p>
    <w:p w14:paraId="1D20D8BA" w14:textId="77777777" w:rsidR="000C1D68" w:rsidRPr="00D02E29" w:rsidRDefault="000C1D68" w:rsidP="00D02E29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D02E29" w:rsidRDefault="000C1D68" w:rsidP="00D02E29">
      <w:pPr>
        <w:pStyle w:val="Nessunaspaziatura"/>
        <w:rPr>
          <w:rFonts w:ascii="Open Sans" w:hAnsi="Open Sans" w:cs="Open Sans"/>
          <w:sz w:val="18"/>
          <w:szCs w:val="18"/>
        </w:rPr>
      </w:pPr>
      <w:r w:rsidRPr="00D02E29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D02E29" w:rsidRDefault="00DA15E4" w:rsidP="00D02E29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64868D36" w:rsidR="00DA15E4" w:rsidRPr="00D02E29" w:rsidRDefault="00DA15E4" w:rsidP="00D02E2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4E0335"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10 / </w:t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>6 / 3 / 1,5 W</w:t>
      </w:r>
    </w:p>
    <w:p w14:paraId="47EFF38E" w14:textId="2A162ED1" w:rsidR="004E0335" w:rsidRPr="00D02E29" w:rsidRDefault="004E0335" w:rsidP="00D02E2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1.000 / 1.667 / 3.333 / 6.667 Ω</w:t>
      </w:r>
    </w:p>
    <w:p w14:paraId="5B5F61AE" w14:textId="300ECAD7" w:rsidR="004E0335" w:rsidRPr="00D02E29" w:rsidRDefault="004E0335" w:rsidP="00D02E2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290 ÷ 23.400 Hz</w:t>
      </w:r>
    </w:p>
    <w:p w14:paraId="75333AE8" w14:textId="42885573" w:rsidR="004E0335" w:rsidRPr="00D02E29" w:rsidRDefault="004E0335" w:rsidP="00D02E2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230 ÷ 24.000 Hz</w:t>
      </w:r>
    </w:p>
    <w:p w14:paraId="4967C94C" w14:textId="0342F13A" w:rsidR="004E0335" w:rsidRPr="00D02E29" w:rsidRDefault="004E0335" w:rsidP="00D02E2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>SPL 1W/1m, peak</w:t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102,2 dB</w:t>
      </w:r>
    </w:p>
    <w:p w14:paraId="2DA23B8E" w14:textId="3A2CE662" w:rsidR="004E0335" w:rsidRPr="00D02E29" w:rsidRDefault="004E0335" w:rsidP="00D02E29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D02E29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peak</w:t>
      </w:r>
      <w:r w:rsidRPr="00D02E29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D02E29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90</w:t>
      </w:r>
      <w:proofErr w:type="gramStart"/>
      <w:r w:rsidRPr="00D02E29">
        <w:rPr>
          <w:rFonts w:ascii="Open Sans" w:hAnsi="Open Sans" w:cs="Open Sans"/>
          <w:color w:val="000000"/>
          <w:sz w:val="18"/>
          <w:szCs w:val="18"/>
          <w:lang w:val="en-US" w:eastAsia="it-IT"/>
        </w:rPr>
        <w:t>,2</w:t>
      </w:r>
      <w:proofErr w:type="gramEnd"/>
      <w:r w:rsidRPr="00D02E29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43D39359" w14:textId="678F0CCD" w:rsidR="004E0335" w:rsidRPr="00D02E29" w:rsidRDefault="004E0335" w:rsidP="00D02E29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D02E29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D02E29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D02E29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100</w:t>
      </w:r>
      <w:proofErr w:type="gramStart"/>
      <w:r w:rsidRPr="00D02E29">
        <w:rPr>
          <w:rFonts w:ascii="Open Sans" w:hAnsi="Open Sans" w:cs="Open Sans"/>
          <w:color w:val="000000"/>
          <w:sz w:val="18"/>
          <w:szCs w:val="18"/>
          <w:lang w:val="en-US" w:eastAsia="it-IT"/>
        </w:rPr>
        <w:t>,2</w:t>
      </w:r>
      <w:proofErr w:type="gramEnd"/>
      <w:r w:rsidRPr="00D02E29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26C8923A" w14:textId="77777777" w:rsidR="004E0335" w:rsidRPr="00D02E29" w:rsidRDefault="004E0335" w:rsidP="00D02E29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D02E29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rated noise power / 4m</w:t>
      </w:r>
      <w:r w:rsidRPr="00D02E29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90</w:t>
      </w:r>
      <w:proofErr w:type="gramStart"/>
      <w:r w:rsidRPr="00D02E29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D02E29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779E8D30" w14:textId="77777777" w:rsidR="004E0335" w:rsidRPr="00D02E29" w:rsidRDefault="004E0335" w:rsidP="00D02E2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81,0 dB</w:t>
      </w:r>
    </w:p>
    <w:p w14:paraId="189B6DA4" w14:textId="126F7E53" w:rsidR="004E0335" w:rsidRPr="00D02E29" w:rsidRDefault="004E0335" w:rsidP="00D02E2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>Sensibilità IEC 268-5, 1W/1m</w:t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93,0 dB</w:t>
      </w:r>
    </w:p>
    <w:p w14:paraId="1DC9E227" w14:textId="16590171" w:rsidR="004E0335" w:rsidRPr="00D02E29" w:rsidRDefault="004E0335" w:rsidP="00D02E2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EB068B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>180°</w:t>
      </w:r>
    </w:p>
    <w:p w14:paraId="64F5C722" w14:textId="6C63993D" w:rsidR="004E0335" w:rsidRPr="00D02E29" w:rsidRDefault="004E0335" w:rsidP="00D02E2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EB068B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>180°</w:t>
      </w:r>
    </w:p>
    <w:p w14:paraId="43E562CE" w14:textId="6285AFC4" w:rsidR="004E0335" w:rsidRPr="00D02E29" w:rsidRDefault="004E0335" w:rsidP="00D02E2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EB068B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>105°</w:t>
      </w:r>
    </w:p>
    <w:p w14:paraId="0F0A9521" w14:textId="38D41B5E" w:rsidR="00A672BD" w:rsidRPr="00D02E29" w:rsidRDefault="004E0335" w:rsidP="00D02E2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EB068B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>50°</w:t>
      </w:r>
    </w:p>
    <w:p w14:paraId="2BA21B0E" w14:textId="59456908" w:rsidR="004E0335" w:rsidRPr="00D02E29" w:rsidRDefault="004E0335" w:rsidP="00D02E2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170 x 75 mm</w:t>
      </w:r>
    </w:p>
    <w:p w14:paraId="3B11462B" w14:textId="56DB2BC0" w:rsidR="004E0335" w:rsidRPr="00D02E29" w:rsidRDefault="004E0335" w:rsidP="00D02E2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IP 21</w:t>
      </w:r>
    </w:p>
    <w:p w14:paraId="747DFB58" w14:textId="736EAEA1" w:rsidR="004E0335" w:rsidRDefault="004E0335" w:rsidP="00D02E2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02E2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1,23 kg</w:t>
      </w:r>
    </w:p>
    <w:p w14:paraId="352BB1D8" w14:textId="77777777" w:rsidR="00AD2D0C" w:rsidRDefault="00AD2D0C" w:rsidP="00AD2D0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125ACA7B" w14:textId="77777777" w:rsidR="004E0335" w:rsidRPr="00D02E29" w:rsidRDefault="004E0335" w:rsidP="00D02E29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2E59D991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0C1D68">
        <w:rPr>
          <w:rFonts w:ascii="Open Sans" w:hAnsi="Open Sans" w:cs="Open Sans"/>
          <w:sz w:val="18"/>
          <w:szCs w:val="18"/>
          <w:u w:val="single"/>
        </w:rPr>
        <w:t>DL</w:t>
      </w:r>
      <w:r w:rsidR="004E0335">
        <w:rPr>
          <w:rFonts w:ascii="Open Sans" w:hAnsi="Open Sans" w:cs="Open Sans"/>
          <w:sz w:val="18"/>
          <w:szCs w:val="18"/>
          <w:u w:val="single"/>
        </w:rPr>
        <w:t>-A</w:t>
      </w:r>
      <w:r w:rsidR="000C1D68">
        <w:rPr>
          <w:rFonts w:ascii="Open Sans" w:hAnsi="Open Sans" w:cs="Open Sans"/>
          <w:sz w:val="18"/>
          <w:szCs w:val="18"/>
          <w:u w:val="single"/>
        </w:rPr>
        <w:t xml:space="preserve"> </w:t>
      </w:r>
      <w:r w:rsidR="004E0335">
        <w:rPr>
          <w:rFonts w:ascii="Open Sans" w:hAnsi="Open Sans" w:cs="Open Sans"/>
          <w:sz w:val="18"/>
          <w:szCs w:val="18"/>
          <w:u w:val="single"/>
        </w:rPr>
        <w:t>1</w:t>
      </w:r>
      <w:r w:rsidR="000C1D68">
        <w:rPr>
          <w:rFonts w:ascii="Open Sans" w:hAnsi="Open Sans" w:cs="Open Sans"/>
          <w:sz w:val="18"/>
          <w:szCs w:val="18"/>
          <w:u w:val="single"/>
        </w:rPr>
        <w:t>0-</w:t>
      </w:r>
      <w:r w:rsidR="004E0335">
        <w:rPr>
          <w:rFonts w:ascii="Open Sans" w:hAnsi="Open Sans" w:cs="Open Sans"/>
          <w:sz w:val="18"/>
          <w:szCs w:val="18"/>
          <w:u w:val="single"/>
        </w:rPr>
        <w:t>165</w:t>
      </w:r>
      <w:r w:rsidR="000C1D68">
        <w:rPr>
          <w:rFonts w:ascii="Open Sans" w:hAnsi="Open Sans" w:cs="Open Sans"/>
          <w:sz w:val="18"/>
          <w:szCs w:val="18"/>
          <w:u w:val="single"/>
        </w:rPr>
        <w:t>/T-EN54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47FC4EEA" w14:textId="356C4C89" w:rsidR="008748E6" w:rsidRDefault="008748E6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16C10255" w14:textId="655711E2" w:rsidR="008748E6" w:rsidRPr="008748E6" w:rsidRDefault="008748E6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356FCC6C" wp14:editId="217E70CD">
            <wp:extent cx="1731600" cy="1800000"/>
            <wp:effectExtent l="0" t="0" r="254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L-A 10-165T-EN54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5855FEF1" wp14:editId="78351B7D">
            <wp:extent cx="1782000" cy="1800000"/>
            <wp:effectExtent l="0" t="0" r="889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L-A 10-165T-EN54 r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CB1E6" w14:textId="08069A28" w:rsidR="0001092C" w:rsidRDefault="0001092C" w:rsidP="00D1402B"/>
    <w:p w14:paraId="00549CBF" w14:textId="490DF5F0" w:rsidR="008748E6" w:rsidRDefault="008748E6" w:rsidP="00D1402B"/>
    <w:p w14:paraId="37A0C95E" w14:textId="77777777" w:rsidR="008748E6" w:rsidRPr="00D1402B" w:rsidRDefault="008748E6" w:rsidP="00D1402B"/>
    <w:sectPr w:rsidR="008748E6" w:rsidRPr="00D1402B" w:rsidSect="00F47D4B">
      <w:headerReference w:type="default" r:id="rId9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72D94"/>
    <w:rsid w:val="000C1D68"/>
    <w:rsid w:val="001342C7"/>
    <w:rsid w:val="00147BAD"/>
    <w:rsid w:val="00484439"/>
    <w:rsid w:val="004E0335"/>
    <w:rsid w:val="005029F8"/>
    <w:rsid w:val="00603406"/>
    <w:rsid w:val="006A0E60"/>
    <w:rsid w:val="007140C5"/>
    <w:rsid w:val="007A323F"/>
    <w:rsid w:val="007A7273"/>
    <w:rsid w:val="00836506"/>
    <w:rsid w:val="008748E6"/>
    <w:rsid w:val="008953E4"/>
    <w:rsid w:val="008C2326"/>
    <w:rsid w:val="00905D53"/>
    <w:rsid w:val="009444F4"/>
    <w:rsid w:val="00955254"/>
    <w:rsid w:val="009C15A6"/>
    <w:rsid w:val="009C1D22"/>
    <w:rsid w:val="009E5177"/>
    <w:rsid w:val="00A17FE2"/>
    <w:rsid w:val="00A672BD"/>
    <w:rsid w:val="00AD2D0C"/>
    <w:rsid w:val="00B02DBC"/>
    <w:rsid w:val="00D02E29"/>
    <w:rsid w:val="00D0747F"/>
    <w:rsid w:val="00D1402B"/>
    <w:rsid w:val="00D208D1"/>
    <w:rsid w:val="00DA15E4"/>
    <w:rsid w:val="00E14A4D"/>
    <w:rsid w:val="00EB068B"/>
    <w:rsid w:val="00F16A38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27</TotalTime>
  <Pages>1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16</cp:revision>
  <cp:lastPrinted>2021-03-17T12:56:00Z</cp:lastPrinted>
  <dcterms:created xsi:type="dcterms:W3CDTF">2021-07-25T09:32:00Z</dcterms:created>
  <dcterms:modified xsi:type="dcterms:W3CDTF">2021-11-22T09:15:00Z</dcterms:modified>
</cp:coreProperties>
</file>