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12D04C9E" w:rsidR="00A672BD" w:rsidRPr="003E4A0E" w:rsidRDefault="00C15426" w:rsidP="003E4A0E">
      <w:pPr>
        <w:pStyle w:val="Nessunaspaziatura"/>
        <w:rPr>
          <w:rFonts w:ascii="Open Sans" w:hAnsi="Open Sans" w:cs="Open Sans"/>
        </w:rPr>
      </w:pPr>
      <w:r w:rsidRPr="003E4A0E">
        <w:rPr>
          <w:rFonts w:ascii="Open Sans" w:hAnsi="Open Sans" w:cs="Open Sans"/>
          <w:b/>
        </w:rPr>
        <w:t>DL-BR 60-200T plus-EN54</w:t>
      </w:r>
      <w:r w:rsidR="00A672BD" w:rsidRPr="003E4A0E">
        <w:rPr>
          <w:rFonts w:ascii="Open Sans" w:hAnsi="Open Sans" w:cs="Open Sans"/>
        </w:rPr>
        <w:t xml:space="preserve"> </w:t>
      </w:r>
      <w:r w:rsidRPr="003E4A0E">
        <w:rPr>
          <w:rFonts w:ascii="Open Sans" w:hAnsi="Open Sans" w:cs="Open Sans"/>
        </w:rPr>
        <w:t>Diffusori musicali</w:t>
      </w:r>
    </w:p>
    <w:p w14:paraId="7B08196E" w14:textId="77777777" w:rsidR="00A672BD" w:rsidRPr="003E4A0E" w:rsidRDefault="00A672BD" w:rsidP="003E4A0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60F01C1" w14:textId="77777777" w:rsidR="0056314C" w:rsidRPr="00D77C47" w:rsidRDefault="0056314C" w:rsidP="0056314C">
      <w:pPr>
        <w:pStyle w:val="Nessunaspaziatura"/>
        <w:rPr>
          <w:rFonts w:ascii="Open Sans" w:hAnsi="Open Sans" w:cs="Open Sans"/>
          <w:sz w:val="18"/>
          <w:szCs w:val="18"/>
        </w:rPr>
      </w:pPr>
      <w:r w:rsidRPr="00D77C47">
        <w:rPr>
          <w:rFonts w:ascii="Open Sans" w:hAnsi="Open Sans" w:cs="Open Sans"/>
          <w:sz w:val="18"/>
          <w:szCs w:val="18"/>
        </w:rPr>
        <w:t>Il diffusore sonoro dovrà essere del tipo a plafoniera da incasso in controsoffitto, costruito con anello in ABS e griglia in metallo, il tutto di colore bianco (RAL9016).</w:t>
      </w:r>
    </w:p>
    <w:p w14:paraId="58C3031B" w14:textId="10FCFA80" w:rsidR="0056314C" w:rsidRDefault="0056314C" w:rsidP="0056314C">
      <w:pPr>
        <w:pStyle w:val="Nessunaspaziatura"/>
        <w:rPr>
          <w:rFonts w:ascii="Open Sans" w:hAnsi="Open Sans" w:cs="Open Sans"/>
          <w:sz w:val="18"/>
          <w:szCs w:val="18"/>
        </w:rPr>
      </w:pPr>
      <w:r w:rsidRPr="00D77C47">
        <w:rPr>
          <w:rFonts w:ascii="Open Sans" w:hAnsi="Open Sans" w:cs="Open Sans"/>
          <w:sz w:val="18"/>
          <w:szCs w:val="18"/>
        </w:rPr>
        <w:t xml:space="preserve">L’altoparlante deve essere </w:t>
      </w:r>
      <w:r w:rsidRPr="00D77C47">
        <w:rPr>
          <w:rFonts w:ascii="Open Sans" w:hAnsi="Open Sans" w:cs="Open Sans"/>
          <w:color w:val="231F20"/>
          <w:spacing w:val="-1"/>
          <w:sz w:val="18"/>
          <w:szCs w:val="18"/>
        </w:rPr>
        <w:t>coassiale</w:t>
      </w:r>
      <w:r w:rsidRPr="00D77C47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D77C47">
        <w:rPr>
          <w:rFonts w:ascii="Open Sans" w:hAnsi="Open Sans" w:cs="Open Sans"/>
          <w:color w:val="231F20"/>
          <w:sz w:val="18"/>
          <w:szCs w:val="18"/>
        </w:rPr>
        <w:t>2</w:t>
      </w:r>
      <w:r w:rsidRPr="00D77C47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D77C47">
        <w:rPr>
          <w:rFonts w:ascii="Open Sans" w:hAnsi="Open Sans" w:cs="Open Sans"/>
          <w:color w:val="231F20"/>
          <w:sz w:val="18"/>
          <w:szCs w:val="18"/>
        </w:rPr>
        <w:t>vie</w:t>
      </w:r>
      <w:r w:rsidRPr="00D77C47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D77C47">
        <w:rPr>
          <w:rFonts w:ascii="Open Sans" w:hAnsi="Open Sans" w:cs="Open Sans"/>
          <w:color w:val="231F20"/>
          <w:sz w:val="18"/>
          <w:szCs w:val="18"/>
        </w:rPr>
        <w:t>da</w:t>
      </w:r>
      <w:r w:rsidRPr="00D77C47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D77C47">
        <w:rPr>
          <w:rFonts w:ascii="Open Sans" w:hAnsi="Open Sans" w:cs="Open Sans"/>
          <w:sz w:val="18"/>
          <w:szCs w:val="18"/>
        </w:rPr>
        <w:t xml:space="preserve">Ø </w:t>
      </w:r>
      <w:r>
        <w:rPr>
          <w:rFonts w:ascii="Open Sans" w:hAnsi="Open Sans" w:cs="Open Sans"/>
          <w:sz w:val="18"/>
          <w:szCs w:val="18"/>
        </w:rPr>
        <w:t>20</w:t>
      </w:r>
      <w:r w:rsidRPr="00D77C47">
        <w:rPr>
          <w:rFonts w:ascii="Open Sans" w:hAnsi="Open Sans" w:cs="Open Sans"/>
          <w:sz w:val="18"/>
          <w:szCs w:val="18"/>
        </w:rPr>
        <w:t xml:space="preserve">0 mm </w:t>
      </w:r>
      <w:r>
        <w:rPr>
          <w:rFonts w:ascii="Open Sans" w:hAnsi="Open Sans" w:cs="Open Sans"/>
          <w:sz w:val="18"/>
          <w:szCs w:val="18"/>
        </w:rPr>
        <w:t xml:space="preserve">con tweeter </w:t>
      </w:r>
      <w:r w:rsidRPr="00D77C47">
        <w:rPr>
          <w:rFonts w:ascii="Open Sans" w:hAnsi="Open Sans" w:cs="Open Sans"/>
          <w:sz w:val="18"/>
          <w:szCs w:val="18"/>
        </w:rPr>
        <w:t>Ø</w:t>
      </w:r>
      <w:r>
        <w:rPr>
          <w:rFonts w:ascii="Open Sans" w:hAnsi="Open Sans" w:cs="Open Sans"/>
          <w:sz w:val="18"/>
          <w:szCs w:val="18"/>
        </w:rPr>
        <w:t xml:space="preserve"> 25 mm, bass reflex, 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</w:t>
      </w:r>
      <w:r>
        <w:rPr>
          <w:rFonts w:ascii="Open Sans" w:hAnsi="Open Sans" w:cs="Open Sans"/>
          <w:sz w:val="18"/>
          <w:szCs w:val="18"/>
        </w:rPr>
        <w:t xml:space="preserve"> e un’ottima riproduzione delle basse frequenze. 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 e connettore ceramico 2 poli completo di termofusibile.</w:t>
      </w:r>
      <w:r w:rsidRPr="00D77C47">
        <w:rPr>
          <w:rFonts w:ascii="Open Sans" w:hAnsi="Open Sans" w:cs="Open Sans"/>
          <w:sz w:val="18"/>
          <w:szCs w:val="18"/>
        </w:rPr>
        <w:t xml:space="preserve"> Il diffusore sonoro dovrà essere dotato di ganci a bandiera per l’installazione in controsoffitto completo </w:t>
      </w:r>
      <w:r>
        <w:rPr>
          <w:rFonts w:ascii="Open Sans" w:hAnsi="Open Sans" w:cs="Open Sans"/>
          <w:sz w:val="18"/>
          <w:szCs w:val="18"/>
        </w:rPr>
        <w:t>di copertura posteriore in acciaio.</w:t>
      </w:r>
    </w:p>
    <w:p w14:paraId="4C5B1347" w14:textId="3E1EC415" w:rsidR="0056314C" w:rsidRPr="00D77C47" w:rsidRDefault="00130ED9" w:rsidP="0056314C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698</w:t>
      </w:r>
      <w:bookmarkStart w:id="0" w:name="_GoBack"/>
      <w:bookmarkEnd w:id="0"/>
    </w:p>
    <w:p w14:paraId="1D20D8BA" w14:textId="77777777" w:rsidR="000C1D68" w:rsidRPr="003E4A0E" w:rsidRDefault="000C1D68" w:rsidP="003E4A0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3E4A0E" w:rsidRDefault="000C1D68" w:rsidP="003E4A0E">
      <w:pPr>
        <w:pStyle w:val="Nessunaspaziatura"/>
        <w:rPr>
          <w:rFonts w:ascii="Open Sans" w:hAnsi="Open Sans" w:cs="Open Sans"/>
          <w:sz w:val="18"/>
          <w:szCs w:val="18"/>
        </w:rPr>
      </w:pPr>
      <w:r w:rsidRPr="003E4A0E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3E4A0E" w:rsidRDefault="00DA15E4" w:rsidP="003E4A0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37C27FA2" w:rsidR="00DA15E4" w:rsidRPr="003E4A0E" w:rsidRDefault="00DA15E4" w:rsidP="003E4A0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</w:t>
      </w:r>
      <w:r w:rsidR="003E4A0E"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3</w:t>
      </w:r>
      <w:r w:rsidR="003E4A0E"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15</w:t>
      </w:r>
      <w:r w:rsidR="003E4A0E"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7,5</w:t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1F78D07C" w14:textId="58847196" w:rsidR="003E4A0E" w:rsidRPr="003E4A0E" w:rsidRDefault="003E4A0E" w:rsidP="003E4A0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>166 / 333 / 666 / 1.333 Ω</w:t>
      </w:r>
    </w:p>
    <w:p w14:paraId="78E2EC4D" w14:textId="6C065D0F" w:rsidR="003E4A0E" w:rsidRPr="003E4A0E" w:rsidRDefault="003E4A0E" w:rsidP="003E4A0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>63 ÷ 22.200 Hz</w:t>
      </w:r>
    </w:p>
    <w:p w14:paraId="34903C36" w14:textId="4B2D09ED" w:rsidR="003E4A0E" w:rsidRPr="003E4A0E" w:rsidRDefault="003E4A0E" w:rsidP="003E4A0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>Risposta in frequenza</w:t>
      </w:r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50 ÷ 24.000 Hz</w:t>
      </w:r>
    </w:p>
    <w:p w14:paraId="1C62AF5F" w14:textId="19E29E25" w:rsidR="003E4A0E" w:rsidRPr="003E4A0E" w:rsidRDefault="003E4A0E" w:rsidP="003E4A0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93</w:t>
      </w:r>
      <w:proofErr w:type="gramStart"/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10EE9B7E" w14:textId="5369082F" w:rsidR="003E4A0E" w:rsidRPr="003E4A0E" w:rsidRDefault="003E4A0E" w:rsidP="003E4A0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>SPL</w:t>
      </w:r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1W/4m, peak</w:t>
      </w:r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>81</w:t>
      </w:r>
      <w:proofErr w:type="gramStart"/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CCFEB4B" w14:textId="2A87324F" w:rsidR="003E4A0E" w:rsidRPr="003E4A0E" w:rsidRDefault="003E4A0E" w:rsidP="003E4A0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>98</w:t>
      </w:r>
      <w:proofErr w:type="gramStart"/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>,7</w:t>
      </w:r>
      <w:proofErr w:type="gramEnd"/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F8270C4" w14:textId="675E8AA2" w:rsidR="003E4A0E" w:rsidRPr="003E4A0E" w:rsidRDefault="003E4A0E" w:rsidP="003E4A0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>SPL</w:t>
      </w:r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rated noise power / 4m</w:t>
      </w:r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94</w:t>
      </w:r>
      <w:proofErr w:type="gramStart"/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3E4A0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A2CE4DA" w14:textId="77777777" w:rsidR="003E4A0E" w:rsidRPr="0056314C" w:rsidRDefault="003E4A0E" w:rsidP="003E4A0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79,2 dB</w:t>
      </w:r>
    </w:p>
    <w:p w14:paraId="775423E8" w14:textId="7AB18FD2" w:rsidR="003E4A0E" w:rsidRPr="003E4A0E" w:rsidRDefault="003E4A0E" w:rsidP="003E4A0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>Sensibilità</w:t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IEC 268-5, 1W/1m</w:t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91,2 dB</w:t>
      </w:r>
    </w:p>
    <w:p w14:paraId="71F27BA1" w14:textId="1FA1DD50" w:rsidR="003E4A0E" w:rsidRPr="003E4A0E" w:rsidRDefault="003E4A0E" w:rsidP="003E4A0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7E7DD588" w14:textId="1FB40D06" w:rsidR="003E4A0E" w:rsidRPr="003E4A0E" w:rsidRDefault="003E4A0E" w:rsidP="003E4A0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>h/v 165°</w:t>
      </w:r>
    </w:p>
    <w:p w14:paraId="3C75C0F6" w14:textId="5964532E" w:rsidR="003E4A0E" w:rsidRPr="003E4A0E" w:rsidRDefault="003E4A0E" w:rsidP="003E4A0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>h/v 130°</w:t>
      </w:r>
    </w:p>
    <w:p w14:paraId="115726A2" w14:textId="78D7E7CB" w:rsidR="00DA15E4" w:rsidRPr="003E4A0E" w:rsidRDefault="003E4A0E" w:rsidP="003E4A0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E4A0E">
        <w:rPr>
          <w:rFonts w:ascii="Open Sans" w:hAnsi="Open Sans" w:cs="Open Sans"/>
          <w:color w:val="000000"/>
          <w:sz w:val="18"/>
          <w:szCs w:val="18"/>
          <w:lang w:eastAsia="it-IT"/>
        </w:rPr>
        <w:t>h/v 80°</w:t>
      </w:r>
    </w:p>
    <w:p w14:paraId="43963241" w14:textId="24794691" w:rsidR="0056314C" w:rsidRPr="0056314C" w:rsidRDefault="0056314C" w:rsidP="0056314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>3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19</w:t>
      </w: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2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54</w:t>
      </w: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0F285A31" w14:textId="3C05BFB3" w:rsidR="0056314C" w:rsidRPr="0056314C" w:rsidRDefault="0056314C" w:rsidP="0056314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1A18D242" w14:textId="3B498D76" w:rsidR="0056314C" w:rsidRPr="0056314C" w:rsidRDefault="0056314C" w:rsidP="0056314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>4,7 kg</w:t>
      </w:r>
    </w:p>
    <w:p w14:paraId="4546FA41" w14:textId="3A859748" w:rsidR="0056314C" w:rsidRPr="0056314C" w:rsidRDefault="0056314C" w:rsidP="0056314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>Ø taglio</w:t>
      </w: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  <w:t>302</w:t>
      </w: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0F0A9521" w14:textId="1D851EC4" w:rsidR="00A672BD" w:rsidRDefault="0056314C" w:rsidP="0056314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56314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16F9F5FC" w14:textId="77777777" w:rsidR="0056314C" w:rsidRPr="003E4A0E" w:rsidRDefault="0056314C" w:rsidP="0056314C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33CB85EF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C15426" w:rsidRPr="00C15426">
        <w:rPr>
          <w:rFonts w:ascii="Open Sans" w:hAnsi="Open Sans" w:cs="Open Sans"/>
          <w:sz w:val="18"/>
          <w:szCs w:val="18"/>
          <w:u w:val="single"/>
        </w:rPr>
        <w:t>DL-BR 60-200T plus-EN54</w:t>
      </w:r>
      <w:r w:rsidR="00C15426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21DDDF45" w14:textId="57CB0B71" w:rsidR="009375FB" w:rsidRDefault="009375FB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382E2CB" w14:textId="00F151A4" w:rsidR="009375FB" w:rsidRPr="009375FB" w:rsidRDefault="009375FB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4D5BBD9" wp14:editId="59190B42">
            <wp:extent cx="1803600" cy="180000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BR 60-200T Plus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0ED9"/>
    <w:rsid w:val="001342C7"/>
    <w:rsid w:val="00147BAD"/>
    <w:rsid w:val="003820DE"/>
    <w:rsid w:val="003E4A0E"/>
    <w:rsid w:val="00484439"/>
    <w:rsid w:val="004E1BA4"/>
    <w:rsid w:val="005029F8"/>
    <w:rsid w:val="0056314C"/>
    <w:rsid w:val="00603406"/>
    <w:rsid w:val="00640083"/>
    <w:rsid w:val="006A0E60"/>
    <w:rsid w:val="00787EA8"/>
    <w:rsid w:val="007A323F"/>
    <w:rsid w:val="007A7273"/>
    <w:rsid w:val="00836506"/>
    <w:rsid w:val="008953E4"/>
    <w:rsid w:val="008C2326"/>
    <w:rsid w:val="00905D53"/>
    <w:rsid w:val="009375FB"/>
    <w:rsid w:val="009444F4"/>
    <w:rsid w:val="00955254"/>
    <w:rsid w:val="009C15A6"/>
    <w:rsid w:val="009C1D22"/>
    <w:rsid w:val="009E5177"/>
    <w:rsid w:val="00A672BD"/>
    <w:rsid w:val="00B02DBC"/>
    <w:rsid w:val="00C15426"/>
    <w:rsid w:val="00C403D3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49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18</cp:revision>
  <cp:lastPrinted>2021-03-17T12:56:00Z</cp:lastPrinted>
  <dcterms:created xsi:type="dcterms:W3CDTF">2021-07-25T09:32:00Z</dcterms:created>
  <dcterms:modified xsi:type="dcterms:W3CDTF">2021-11-22T13:25:00Z</dcterms:modified>
</cp:coreProperties>
</file>