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1A41F357" w:rsidR="00A672BD" w:rsidRPr="001B6744" w:rsidRDefault="00CF6EF9" w:rsidP="001B6744">
      <w:pPr>
        <w:pStyle w:val="Nessunaspaziatura"/>
        <w:rPr>
          <w:rFonts w:ascii="Open Sans" w:hAnsi="Open Sans" w:cs="Open Sans"/>
        </w:rPr>
      </w:pPr>
      <w:r w:rsidRPr="001B6744">
        <w:rPr>
          <w:rFonts w:ascii="Open Sans" w:hAnsi="Open Sans" w:cs="Open Sans"/>
          <w:b/>
          <w:bCs/>
        </w:rPr>
        <w:t xml:space="preserve">DL-E </w:t>
      </w:r>
      <w:r w:rsidR="000C1D68" w:rsidRPr="001B6744">
        <w:rPr>
          <w:rFonts w:ascii="Open Sans" w:hAnsi="Open Sans" w:cs="Open Sans"/>
          <w:b/>
          <w:bCs/>
        </w:rPr>
        <w:t>06-</w:t>
      </w:r>
      <w:r w:rsidRPr="001B6744">
        <w:rPr>
          <w:rFonts w:ascii="Open Sans" w:hAnsi="Open Sans" w:cs="Open Sans"/>
          <w:b/>
          <w:bCs/>
        </w:rPr>
        <w:t>1</w:t>
      </w:r>
      <w:r w:rsidR="00F910B4" w:rsidRPr="001B6744">
        <w:rPr>
          <w:rFonts w:ascii="Open Sans" w:hAnsi="Open Sans" w:cs="Open Sans"/>
          <w:b/>
          <w:bCs/>
        </w:rPr>
        <w:t>65</w:t>
      </w:r>
      <w:r w:rsidR="000C1D68" w:rsidRPr="001B6744">
        <w:rPr>
          <w:rFonts w:ascii="Open Sans" w:hAnsi="Open Sans" w:cs="Open Sans"/>
          <w:b/>
          <w:bCs/>
        </w:rPr>
        <w:t>/T-EN54</w:t>
      </w:r>
      <w:r w:rsidR="00A672BD" w:rsidRPr="001B6744">
        <w:rPr>
          <w:rFonts w:ascii="Open Sans" w:hAnsi="Open Sans" w:cs="Open Sans"/>
        </w:rPr>
        <w:t xml:space="preserve"> </w:t>
      </w:r>
      <w:r w:rsidR="000C1D68" w:rsidRPr="001B6744">
        <w:rPr>
          <w:rFonts w:ascii="Open Sans" w:hAnsi="Open Sans" w:cs="Open Sans"/>
        </w:rPr>
        <w:t>Diffusore controsoffitto</w:t>
      </w:r>
    </w:p>
    <w:p w14:paraId="7B08196E" w14:textId="77777777" w:rsidR="00A672BD" w:rsidRPr="001B6744" w:rsidRDefault="00A672BD" w:rsidP="001B6744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44317187" w14:textId="77777777" w:rsidR="00100072" w:rsidRDefault="00100072" w:rsidP="00100072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 xml:space="preserve">da struttura portante </w:t>
      </w:r>
      <w:r w:rsidRPr="0030059F">
        <w:rPr>
          <w:rFonts w:ascii="Open Sans" w:hAnsi="Open Sans" w:cs="Open Sans"/>
          <w:sz w:val="18"/>
          <w:szCs w:val="18"/>
        </w:rPr>
        <w:t>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</w:t>
      </w:r>
      <w:r w:rsidRPr="0030059F">
        <w:rPr>
          <w:rFonts w:ascii="Open Sans" w:hAnsi="Open Sans" w:cs="Open Sans"/>
          <w:sz w:val="18"/>
          <w:szCs w:val="18"/>
        </w:rPr>
        <w:t>di colore bianco (RAL901</w:t>
      </w:r>
      <w:r>
        <w:rPr>
          <w:rFonts w:ascii="Open Sans" w:hAnsi="Open Sans" w:cs="Open Sans"/>
          <w:sz w:val="18"/>
          <w:szCs w:val="18"/>
        </w:rPr>
        <w:t>6</w:t>
      </w:r>
      <w:r w:rsidRPr="0030059F">
        <w:rPr>
          <w:rFonts w:ascii="Open Sans" w:hAnsi="Open Sans" w:cs="Open Sans"/>
          <w:sz w:val="18"/>
          <w:szCs w:val="18"/>
        </w:rPr>
        <w:t>).</w:t>
      </w:r>
    </w:p>
    <w:p w14:paraId="37DD0E67" w14:textId="65BBA1FE" w:rsidR="00100072" w:rsidRDefault="00100072" w:rsidP="00100072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struttura, completa di due molle </w:t>
      </w:r>
      <w:r w:rsidRPr="0030059F">
        <w:rPr>
          <w:rFonts w:ascii="Open Sans" w:hAnsi="Open Sans" w:cs="Open Sans"/>
          <w:sz w:val="18"/>
          <w:szCs w:val="18"/>
        </w:rPr>
        <w:t>per l’installazione in controsoffitto</w:t>
      </w:r>
      <w:r>
        <w:rPr>
          <w:rFonts w:ascii="Open Sans" w:hAnsi="Open Sans" w:cs="Open Sans"/>
          <w:sz w:val="18"/>
          <w:szCs w:val="18"/>
        </w:rPr>
        <w:t xml:space="preserve"> deve essere completa di </w:t>
      </w:r>
      <w:r w:rsidRPr="0030059F">
        <w:rPr>
          <w:rFonts w:ascii="Open Sans" w:hAnsi="Open Sans" w:cs="Open Sans"/>
          <w:sz w:val="18"/>
          <w:szCs w:val="18"/>
        </w:rPr>
        <w:t>altoparlante Ø 1</w:t>
      </w:r>
      <w:r w:rsidR="00D5311C">
        <w:rPr>
          <w:rFonts w:ascii="Open Sans" w:hAnsi="Open Sans" w:cs="Open Sans"/>
          <w:sz w:val="18"/>
          <w:szCs w:val="18"/>
        </w:rPr>
        <w:t>65</w:t>
      </w:r>
      <w:r w:rsidRPr="0030059F">
        <w:rPr>
          <w:rFonts w:ascii="Open Sans" w:hAnsi="Open Sans" w:cs="Open Sans"/>
          <w:sz w:val="18"/>
          <w:szCs w:val="18"/>
        </w:rPr>
        <w:t xml:space="preserve"> mm </w:t>
      </w:r>
      <w:r>
        <w:rPr>
          <w:rFonts w:ascii="Open Sans" w:hAnsi="Open Sans" w:cs="Open Sans"/>
          <w:sz w:val="18"/>
          <w:szCs w:val="18"/>
        </w:rPr>
        <w:t>con doppio cono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alte, </w:t>
      </w:r>
      <w:r>
        <w:rPr>
          <w:rFonts w:ascii="Open Sans" w:hAnsi="Open Sans" w:cs="Open Sans"/>
          <w:sz w:val="18"/>
          <w:szCs w:val="18"/>
        </w:rPr>
        <w:t xml:space="preserve">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</w:t>
      </w:r>
      <w:r w:rsidR="00EB5C24">
        <w:rPr>
          <w:rFonts w:ascii="Open Sans" w:hAnsi="Open Sans" w:cs="Open Sans"/>
          <w:sz w:val="18"/>
          <w:szCs w:val="18"/>
        </w:rPr>
        <w:t xml:space="preserve">plastico </w:t>
      </w:r>
      <w:r>
        <w:rPr>
          <w:rFonts w:ascii="Open Sans" w:hAnsi="Open Sans" w:cs="Open Sans"/>
          <w:sz w:val="18"/>
          <w:szCs w:val="18"/>
        </w:rPr>
        <w:t xml:space="preserve">4 poli. Il tutto completo di calotta in PET fissata all’altoparlante con vite a farfalla. Come optional </w:t>
      </w:r>
      <w:r w:rsidR="00D5311C">
        <w:rPr>
          <w:rFonts w:ascii="Open Sans" w:hAnsi="Open Sans" w:cs="Open Sans"/>
          <w:sz w:val="18"/>
          <w:szCs w:val="18"/>
        </w:rPr>
        <w:t>al</w:t>
      </w:r>
      <w:r>
        <w:rPr>
          <w:rFonts w:ascii="Open Sans" w:hAnsi="Open Sans" w:cs="Open Sans"/>
          <w:sz w:val="18"/>
          <w:szCs w:val="18"/>
        </w:rPr>
        <w:t xml:space="preserve">la calotta in PET utilizzare la calotta in acciaio FE 165-EN54. </w:t>
      </w:r>
    </w:p>
    <w:p w14:paraId="4F10E7A6" w14:textId="77777777" w:rsidR="00D5311C" w:rsidRPr="000C7C70" w:rsidRDefault="00D5311C" w:rsidP="00D5311C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1438-CPR-0347</w:t>
      </w:r>
    </w:p>
    <w:p w14:paraId="5BBC004B" w14:textId="77777777" w:rsidR="00100072" w:rsidRPr="001B6744" w:rsidRDefault="00100072" w:rsidP="00100072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1B6744" w:rsidRDefault="000C1D68" w:rsidP="001B6744">
      <w:pPr>
        <w:pStyle w:val="Nessunaspaziatura"/>
        <w:rPr>
          <w:rFonts w:ascii="Open Sans" w:hAnsi="Open Sans" w:cs="Open Sans"/>
          <w:sz w:val="18"/>
          <w:szCs w:val="18"/>
        </w:rPr>
      </w:pPr>
      <w:r w:rsidRPr="001B6744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1B6744" w:rsidRDefault="00DA15E4" w:rsidP="001B6744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E616C1A" w14:textId="3724B0C6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1.667 / 3.333 / 6.667 Ω</w:t>
      </w:r>
    </w:p>
    <w:p w14:paraId="4A7CD8AB" w14:textId="159E5D32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300 ÷ 19.300 Hz</w:t>
      </w:r>
    </w:p>
    <w:p w14:paraId="3290ECF1" w14:textId="776A02A7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70 ÷ 23.500 Hz</w:t>
      </w:r>
    </w:p>
    <w:p w14:paraId="7CDEA4B3" w14:textId="38F4C96A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100</w:t>
      </w:r>
      <w:proofErr w:type="gramStart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4616E5A" w14:textId="21DFAE04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88</w:t>
      </w:r>
      <w:proofErr w:type="gramStart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8D327F9" w14:textId="1D23A65F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95</w:t>
      </w:r>
      <w:proofErr w:type="gramStart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7B1348D" w14:textId="478AE94B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85</w:t>
      </w:r>
      <w:proofErr w:type="gramStart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439EECB" w14:textId="3B5EFE0C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79,2 dB Calotta PET</w:t>
      </w:r>
    </w:p>
    <w:p w14:paraId="6D8ADF53" w14:textId="024ABCAF" w:rsidR="00100072" w:rsidRPr="00D5311C" w:rsidRDefault="00100072" w:rsidP="00100072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5311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78,0 dB 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Calotta</w:t>
      </w:r>
      <w:r w:rsidRPr="00D5311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FE 165-EN54</w:t>
      </w:r>
    </w:p>
    <w:p w14:paraId="03A65D7B" w14:textId="77777777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5311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Sensibilità IEC 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268-5, 1W/1m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91,2 dB</w:t>
      </w:r>
    </w:p>
    <w:p w14:paraId="205CE192" w14:textId="7BB258F5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2646661F" w14:textId="040BB607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75C8830F" w14:textId="5052EA4E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h/v 135°</w:t>
      </w:r>
    </w:p>
    <w:p w14:paraId="1BD051F1" w14:textId="17F3A248" w:rsid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h/v 60°</w:t>
      </w:r>
    </w:p>
    <w:p w14:paraId="3A03F0B5" w14:textId="7C3DE230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199 x </w:t>
      </w:r>
      <w:r w:rsidR="00D5311C">
        <w:rPr>
          <w:rFonts w:ascii="Open Sans" w:hAnsi="Open Sans" w:cs="Open Sans"/>
          <w:color w:val="000000"/>
          <w:sz w:val="18"/>
          <w:szCs w:val="18"/>
          <w:lang w:eastAsia="it-IT"/>
        </w:rPr>
        <w:t>72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 PET</w:t>
      </w:r>
    </w:p>
    <w:p w14:paraId="44361390" w14:textId="3F8B3DB2" w:rsidR="00100072" w:rsidRPr="00100072" w:rsidRDefault="00100072" w:rsidP="00100072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199 x 96 mm </w:t>
      </w:r>
      <w:r w:rsidRPr="00D5311C">
        <w:rPr>
          <w:rFonts w:ascii="Open Sans" w:hAnsi="Open Sans" w:cs="Open Sans"/>
          <w:color w:val="000000"/>
          <w:sz w:val="18"/>
          <w:szCs w:val="18"/>
          <w:lang w:eastAsia="it-IT"/>
        </w:rPr>
        <w:t>FE 165-EN54</w:t>
      </w:r>
    </w:p>
    <w:p w14:paraId="3C9AD15D" w14:textId="7C41DAF3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1A5EAFF5" w14:textId="05798C4D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0,72 kg PET</w:t>
      </w:r>
    </w:p>
    <w:p w14:paraId="3D91154F" w14:textId="0876E827" w:rsidR="00100072" w:rsidRPr="00100072" w:rsidRDefault="00100072" w:rsidP="00100072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0,92 Kg </w:t>
      </w:r>
      <w:r w:rsidRPr="00D5311C">
        <w:rPr>
          <w:rFonts w:ascii="Open Sans" w:hAnsi="Open Sans" w:cs="Open Sans"/>
          <w:color w:val="000000"/>
          <w:sz w:val="18"/>
          <w:szCs w:val="18"/>
          <w:lang w:eastAsia="it-IT"/>
        </w:rPr>
        <w:t>FE 165-EN54</w:t>
      </w:r>
    </w:p>
    <w:p w14:paraId="01EB403C" w14:textId="4B4E6308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Ø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16</w:t>
      </w:r>
      <w:r w:rsidR="00D5311C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3BB0D12C" w14:textId="390BEAAE" w:rsidR="00100072" w:rsidRPr="001B6744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1B6744" w:rsidRDefault="00A672BD" w:rsidP="001B6744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1ACB681B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CF6EF9">
        <w:rPr>
          <w:rFonts w:ascii="Open Sans" w:hAnsi="Open Sans" w:cs="Open Sans"/>
          <w:sz w:val="18"/>
          <w:szCs w:val="18"/>
          <w:u w:val="single"/>
        </w:rPr>
        <w:t xml:space="preserve">DL-E </w:t>
      </w:r>
      <w:r w:rsidR="000C1D68">
        <w:rPr>
          <w:rFonts w:ascii="Open Sans" w:hAnsi="Open Sans" w:cs="Open Sans"/>
          <w:sz w:val="18"/>
          <w:szCs w:val="18"/>
          <w:u w:val="single"/>
        </w:rPr>
        <w:t>06-</w:t>
      </w:r>
      <w:r w:rsidR="00CF6EF9">
        <w:rPr>
          <w:rFonts w:ascii="Open Sans" w:hAnsi="Open Sans" w:cs="Open Sans"/>
          <w:sz w:val="18"/>
          <w:szCs w:val="18"/>
          <w:u w:val="single"/>
        </w:rPr>
        <w:t>1</w:t>
      </w:r>
      <w:r w:rsidR="00F910B4">
        <w:rPr>
          <w:rFonts w:ascii="Open Sans" w:hAnsi="Open Sans" w:cs="Open Sans"/>
          <w:sz w:val="18"/>
          <w:szCs w:val="18"/>
          <w:u w:val="single"/>
        </w:rPr>
        <w:t>65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511D5A27" w14:textId="6E186B92" w:rsidR="00644107" w:rsidRDefault="00644107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9E3C556" w14:textId="65F6A2B3" w:rsidR="00644107" w:rsidRPr="00644107" w:rsidRDefault="00644107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F7624A5" wp14:editId="67727227">
            <wp:extent cx="24048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E 06-165T-EN54 safe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 w:rsidR="00E85F00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1CC8DFC" wp14:editId="6196ACA3">
            <wp:extent cx="2242800" cy="1800000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L-E 06-165T-EN54 rear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>
      <w:bookmarkStart w:id="0" w:name="_GoBack"/>
      <w:bookmarkEnd w:id="0"/>
    </w:p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A466D"/>
    <w:rsid w:val="000C1D68"/>
    <w:rsid w:val="00100072"/>
    <w:rsid w:val="001342C7"/>
    <w:rsid w:val="00147BAD"/>
    <w:rsid w:val="001B6744"/>
    <w:rsid w:val="00361C27"/>
    <w:rsid w:val="00484439"/>
    <w:rsid w:val="005029F8"/>
    <w:rsid w:val="00515367"/>
    <w:rsid w:val="00603406"/>
    <w:rsid w:val="00644107"/>
    <w:rsid w:val="006A0E60"/>
    <w:rsid w:val="007A323F"/>
    <w:rsid w:val="007A7273"/>
    <w:rsid w:val="00836506"/>
    <w:rsid w:val="008953E4"/>
    <w:rsid w:val="008C2326"/>
    <w:rsid w:val="00905D53"/>
    <w:rsid w:val="00930E96"/>
    <w:rsid w:val="009444F4"/>
    <w:rsid w:val="00955254"/>
    <w:rsid w:val="009C15A6"/>
    <w:rsid w:val="009C1D22"/>
    <w:rsid w:val="009E5177"/>
    <w:rsid w:val="00A54428"/>
    <w:rsid w:val="00A672BD"/>
    <w:rsid w:val="00B02DBC"/>
    <w:rsid w:val="00CF6EF9"/>
    <w:rsid w:val="00D0747F"/>
    <w:rsid w:val="00D1402B"/>
    <w:rsid w:val="00D2042C"/>
    <w:rsid w:val="00D208D1"/>
    <w:rsid w:val="00D5311C"/>
    <w:rsid w:val="00DA15E4"/>
    <w:rsid w:val="00E14A4D"/>
    <w:rsid w:val="00E85F00"/>
    <w:rsid w:val="00EB5C24"/>
    <w:rsid w:val="00F16A38"/>
    <w:rsid w:val="00F47D4B"/>
    <w:rsid w:val="00F9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0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042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5</cp:revision>
  <cp:lastPrinted>2021-09-10T12:28:00Z</cp:lastPrinted>
  <dcterms:created xsi:type="dcterms:W3CDTF">2021-09-10T12:29:00Z</dcterms:created>
  <dcterms:modified xsi:type="dcterms:W3CDTF">2021-11-22T08:54:00Z</dcterms:modified>
</cp:coreProperties>
</file>