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4D332977" w:rsidR="00A672BD" w:rsidRPr="00D96A33" w:rsidRDefault="00CF6EF9" w:rsidP="00403D96">
      <w:pPr>
        <w:pStyle w:val="Nessunaspaziatura"/>
        <w:rPr>
          <w:rFonts w:ascii="Open Sans" w:hAnsi="Open Sans" w:cs="Open Sans"/>
          <w:sz w:val="18"/>
          <w:szCs w:val="18"/>
        </w:rPr>
      </w:pPr>
      <w:r w:rsidRPr="00D96A33">
        <w:rPr>
          <w:rFonts w:ascii="Open Sans" w:hAnsi="Open Sans" w:cs="Open Sans"/>
          <w:b/>
          <w:bCs/>
          <w:sz w:val="18"/>
          <w:szCs w:val="18"/>
        </w:rPr>
        <w:t xml:space="preserve">DL-E </w:t>
      </w:r>
      <w:r w:rsidR="000C1D68" w:rsidRPr="00D96A33">
        <w:rPr>
          <w:rFonts w:ascii="Open Sans" w:hAnsi="Open Sans" w:cs="Open Sans"/>
          <w:b/>
          <w:bCs/>
          <w:sz w:val="18"/>
          <w:szCs w:val="18"/>
        </w:rPr>
        <w:t>06-</w:t>
      </w:r>
      <w:r w:rsidRPr="00D96A33">
        <w:rPr>
          <w:rFonts w:ascii="Open Sans" w:hAnsi="Open Sans" w:cs="Open Sans"/>
          <w:b/>
          <w:bCs/>
          <w:sz w:val="18"/>
          <w:szCs w:val="18"/>
        </w:rPr>
        <w:t>1</w:t>
      </w:r>
      <w:r w:rsidR="000F5E6A">
        <w:rPr>
          <w:rFonts w:ascii="Open Sans" w:hAnsi="Open Sans" w:cs="Open Sans"/>
          <w:b/>
          <w:bCs/>
          <w:sz w:val="18"/>
          <w:szCs w:val="18"/>
        </w:rPr>
        <w:t>65</w:t>
      </w:r>
      <w:r w:rsidR="000C1D68" w:rsidRPr="00D96A33">
        <w:rPr>
          <w:rFonts w:ascii="Open Sans" w:hAnsi="Open Sans" w:cs="Open Sans"/>
          <w:b/>
          <w:bCs/>
          <w:sz w:val="18"/>
          <w:szCs w:val="18"/>
        </w:rPr>
        <w:t>/T-EN54</w:t>
      </w:r>
      <w:r w:rsidR="00A672BD" w:rsidRPr="00D96A33">
        <w:rPr>
          <w:rFonts w:ascii="Open Sans" w:hAnsi="Open Sans" w:cs="Open Sans"/>
          <w:sz w:val="18"/>
          <w:szCs w:val="18"/>
        </w:rPr>
        <w:t xml:space="preserve"> </w:t>
      </w:r>
      <w:r w:rsidR="000C1D68" w:rsidRPr="00D96A33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D96A33" w:rsidRDefault="00A672BD" w:rsidP="00403D96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7AE40552" w14:textId="3922AFBA" w:rsidR="004F7566" w:rsidRPr="00D96A33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  <w:r w:rsidRPr="00D96A33">
        <w:rPr>
          <w:rFonts w:ascii="Open Sans" w:hAnsi="Open Sans" w:cs="Open Sans"/>
          <w:sz w:val="18"/>
          <w:szCs w:val="18"/>
        </w:rPr>
        <w:t>Il diffusore sonoro dovrà essere del tipo a plafoniera da incasso in controsoffitto, costituito da struttura portante con anello, griglia di colore bianco (RAL9016).</w:t>
      </w:r>
    </w:p>
    <w:p w14:paraId="18AD2230" w14:textId="177ACC3A" w:rsidR="004F7566" w:rsidRPr="00D96A33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  <w:r w:rsidRPr="00D96A33">
        <w:rPr>
          <w:rFonts w:ascii="Open Sans" w:hAnsi="Open Sans" w:cs="Open Sans"/>
          <w:sz w:val="18"/>
          <w:szCs w:val="18"/>
        </w:rPr>
        <w:t>La struttura, completa di due molle per l’installazione in controsoffitto deve essere completa di altoparlante Ø 1</w:t>
      </w:r>
      <w:r w:rsidR="000F5E6A">
        <w:rPr>
          <w:rFonts w:ascii="Open Sans" w:hAnsi="Open Sans" w:cs="Open Sans"/>
          <w:sz w:val="18"/>
          <w:szCs w:val="18"/>
        </w:rPr>
        <w:t>65</w:t>
      </w:r>
      <w:r w:rsidRPr="00D96A33">
        <w:rPr>
          <w:rFonts w:ascii="Open Sans" w:hAnsi="Open Sans" w:cs="Open Sans"/>
          <w:sz w:val="18"/>
          <w:szCs w:val="18"/>
        </w:rPr>
        <w:t xml:space="preserve"> mm con doppio cono per la diffusione delle frequenze alte, trasformatore per il collegamento a tensione costante 100 V e connettore </w:t>
      </w:r>
      <w:r w:rsidR="00520736" w:rsidRPr="00D96A33">
        <w:rPr>
          <w:rFonts w:ascii="Open Sans" w:hAnsi="Open Sans" w:cs="Open Sans"/>
          <w:sz w:val="18"/>
          <w:szCs w:val="18"/>
        </w:rPr>
        <w:t>plastico</w:t>
      </w:r>
      <w:r w:rsidRPr="00D96A33">
        <w:rPr>
          <w:rFonts w:ascii="Open Sans" w:hAnsi="Open Sans" w:cs="Open Sans"/>
          <w:sz w:val="18"/>
          <w:szCs w:val="18"/>
        </w:rPr>
        <w:t xml:space="preserve"> 4 poli. Il tutto completo di calotta in PET fissata all’al</w:t>
      </w:r>
      <w:r w:rsidR="001867A7" w:rsidRPr="00D96A33">
        <w:rPr>
          <w:rFonts w:ascii="Open Sans" w:hAnsi="Open Sans" w:cs="Open Sans"/>
          <w:sz w:val="18"/>
          <w:szCs w:val="18"/>
        </w:rPr>
        <w:t>toparlante con vite a farfalla.</w:t>
      </w:r>
    </w:p>
    <w:p w14:paraId="114C77DA" w14:textId="1A6FD249" w:rsidR="00601E20" w:rsidRPr="00D96A33" w:rsidRDefault="00601E20" w:rsidP="00601E20">
      <w:pPr>
        <w:pStyle w:val="Nessunaspaziatura"/>
        <w:rPr>
          <w:rFonts w:ascii="Open Sans" w:hAnsi="Open Sans" w:cs="Open Sans"/>
          <w:sz w:val="18"/>
          <w:szCs w:val="18"/>
        </w:rPr>
      </w:pPr>
      <w:r w:rsidRPr="00D96A33">
        <w:rPr>
          <w:rFonts w:ascii="Open Sans" w:hAnsi="Open Sans" w:cs="Open Sans"/>
          <w:sz w:val="18"/>
          <w:szCs w:val="18"/>
        </w:rPr>
        <w:t>Certificato EN54-24 – 1438-CPR-0347</w:t>
      </w:r>
    </w:p>
    <w:p w14:paraId="12B8F419" w14:textId="77777777" w:rsidR="004F7566" w:rsidRPr="00D96A33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96A33" w:rsidRDefault="000C1D68" w:rsidP="00403D96">
      <w:pPr>
        <w:pStyle w:val="Nessunaspaziatura"/>
        <w:rPr>
          <w:rFonts w:ascii="Open Sans" w:hAnsi="Open Sans" w:cs="Open Sans"/>
          <w:sz w:val="18"/>
          <w:szCs w:val="18"/>
        </w:rPr>
      </w:pPr>
      <w:r w:rsidRPr="00D96A33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96A33" w:rsidRDefault="00DA15E4" w:rsidP="00403D9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D96A33" w:rsidRDefault="00DA15E4" w:rsidP="00403D9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D96A33" w:rsidRDefault="00DA15E4" w:rsidP="00403D9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111CE084" w14:textId="676AAE41" w:rsidR="002427F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300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1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9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1BDDF428" w14:textId="7C0A20DD" w:rsidR="002427F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2CEC71F5" w14:textId="5575BAC8" w:rsid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E76AFA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0F5E6A">
        <w:rPr>
          <w:rFonts w:ascii="Open Sans" w:hAnsi="Open Sans" w:cs="Open Sans"/>
          <w:color w:val="000000"/>
          <w:sz w:val="18"/>
          <w:szCs w:val="18"/>
          <w:lang w:val="en-US" w:eastAsia="it-IT"/>
        </w:rPr>
        <w:t>91</w:t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</w:t>
      </w:r>
      <w:r w:rsidR="000F5E6A">
        <w:rPr>
          <w:rFonts w:ascii="Open Sans" w:hAnsi="Open Sans" w:cs="Open Sans"/>
          <w:color w:val="000000"/>
          <w:sz w:val="18"/>
          <w:szCs w:val="18"/>
          <w:lang w:val="en-US" w:eastAsia="it-IT"/>
        </w:rPr>
        <w:t>dB</w:t>
      </w:r>
    </w:p>
    <w:p w14:paraId="14348633" w14:textId="3FFE8676" w:rsidR="000F5E6A" w:rsidRDefault="000F5E6A" w:rsidP="000F5E6A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EN54-24, Pmax/4</w:t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>m</w:t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85</w:t>
      </w:r>
      <w:r w:rsidRPr="00D96A3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</w:t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dB</w:t>
      </w:r>
    </w:p>
    <w:p w14:paraId="56602E44" w14:textId="4F428B4C" w:rsidR="007A12C7" w:rsidRPr="00D96A33" w:rsidRDefault="002427FD" w:rsidP="00E76A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Sen</w:t>
      </w:r>
      <w:r w:rsidR="001867A7"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sibilità EN54-24, 1W/4m</w:t>
      </w:r>
      <w:r w:rsidR="001867A7"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79,2</w:t>
      </w:r>
      <w:r w:rsidR="007A12C7"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1F5571F2" w14:textId="29F1357E" w:rsidR="002427F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</w:t>
      </w:r>
      <w:r w:rsidR="00E76AFA">
        <w:rPr>
          <w:rFonts w:ascii="Open Sans" w:hAnsi="Open Sans" w:cs="Open Sans"/>
          <w:color w:val="000000"/>
          <w:sz w:val="18"/>
          <w:szCs w:val="18"/>
          <w:lang w:eastAsia="it-IT"/>
        </w:rPr>
        <w:t>EN54-24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, 1W/1m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91,2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2C011E2B" w14:textId="7F1E25EF" w:rsidR="002427F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41EF1583" w14:textId="42A24FB9" w:rsidR="002427F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C191DC8" w14:textId="08F33F3C" w:rsidR="002427F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35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F0A9521" w14:textId="25275354" w:rsidR="00A672BD" w:rsidRPr="00D96A33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867A7"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60</w:t>
      </w:r>
      <w:r w:rsidR="001867A7"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61DA408D" w14:textId="562FACD1" w:rsidR="007A12C7" w:rsidRPr="00D96A33" w:rsidRDefault="007A12C7" w:rsidP="00E76A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199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72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CEB42B5" w14:textId="77777777" w:rsidR="007A12C7" w:rsidRPr="00D96A33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2C9A65F5" w14:textId="3A88A390" w:rsidR="00E76AFA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0,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72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1B81D799" w14:textId="00CD6603" w:rsidR="007A12C7" w:rsidRPr="00D96A33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Ø 1</w:t>
      </w:r>
      <w:r w:rsidR="000F5E6A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D96A33">
        <w:rPr>
          <w:rFonts w:ascii="Open Sans" w:hAnsi="Open Sans" w:cs="Open Sans"/>
          <w:color w:val="000000"/>
          <w:sz w:val="18"/>
          <w:szCs w:val="18"/>
          <w:lang w:eastAsia="it-IT"/>
        </w:rPr>
        <w:t>6 mm</w:t>
      </w:r>
    </w:p>
    <w:p w14:paraId="5F38C68C" w14:textId="77777777" w:rsidR="007A12C7" w:rsidRPr="00D96A33" w:rsidRDefault="007A12C7" w:rsidP="007A12C7">
      <w:pPr>
        <w:pStyle w:val="Nessunaspaziatura"/>
        <w:rPr>
          <w:rFonts w:ascii="Open Sans" w:hAnsi="Open Sans" w:cs="Open Sans"/>
          <w:sz w:val="18"/>
          <w:szCs w:val="18"/>
        </w:rPr>
      </w:pPr>
      <w:r w:rsidRPr="00D96A33">
        <w:rPr>
          <w:rFonts w:ascii="Open Sans" w:hAnsi="Open Sans" w:cs="Open Sans"/>
          <w:sz w:val="18"/>
          <w:szCs w:val="18"/>
        </w:rPr>
        <w:t>Temperatura di funzionamento</w:t>
      </w:r>
      <w:r w:rsidRPr="00D96A33">
        <w:rPr>
          <w:rFonts w:ascii="Open Sans" w:hAnsi="Open Sans" w:cs="Open Sans"/>
          <w:sz w:val="18"/>
          <w:szCs w:val="18"/>
        </w:rPr>
        <w:tab/>
        <w:t>-10 ÷ +55 °C</w:t>
      </w:r>
    </w:p>
    <w:p w14:paraId="1F2C04F5" w14:textId="77777777" w:rsidR="002427FD" w:rsidRPr="002427FD" w:rsidRDefault="002427FD" w:rsidP="002427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0EC4F6CA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DL-E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CF6EF9">
        <w:rPr>
          <w:rFonts w:ascii="Open Sans" w:hAnsi="Open Sans" w:cs="Open Sans"/>
          <w:sz w:val="18"/>
          <w:szCs w:val="18"/>
          <w:u w:val="single"/>
        </w:rPr>
        <w:t>1</w:t>
      </w:r>
      <w:r w:rsidR="000F5E6A">
        <w:rPr>
          <w:rFonts w:ascii="Open Sans" w:hAnsi="Open Sans" w:cs="Open Sans"/>
          <w:sz w:val="18"/>
          <w:szCs w:val="18"/>
          <w:u w:val="single"/>
        </w:rPr>
        <w:t>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2608A52" w14:textId="1CA73A2B" w:rsidR="00F6761A" w:rsidRDefault="00F6761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66F36F2" w14:textId="071A1136" w:rsidR="00F6761A" w:rsidRPr="00F6761A" w:rsidRDefault="00F6761A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86736AE" wp14:editId="3A463BB3">
            <wp:extent cx="2408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 06-130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 w:rsidR="00CA683A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E130775" wp14:editId="0550D70C">
            <wp:extent cx="2260800" cy="18000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-E 06-130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612A72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C79A4" w14:textId="77777777" w:rsidR="00612A72" w:rsidRDefault="00612A72" w:rsidP="007A323F">
      <w:r>
        <w:separator/>
      </w:r>
    </w:p>
  </w:endnote>
  <w:endnote w:type="continuationSeparator" w:id="0">
    <w:p w14:paraId="436AD0AE" w14:textId="77777777" w:rsidR="00612A72" w:rsidRDefault="00612A72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BA8BB" w14:textId="77777777" w:rsidR="00612A72" w:rsidRDefault="00612A72" w:rsidP="007A323F">
      <w:r>
        <w:separator/>
      </w:r>
    </w:p>
  </w:footnote>
  <w:footnote w:type="continuationSeparator" w:id="0">
    <w:p w14:paraId="1CAE4B77" w14:textId="77777777" w:rsidR="00612A72" w:rsidRDefault="00612A72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651744">
    <w:abstractNumId w:val="0"/>
  </w:num>
  <w:num w:numId="2" w16cid:durableId="929123484">
    <w:abstractNumId w:val="2"/>
  </w:num>
  <w:num w:numId="3" w16cid:durableId="1504979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A7C09"/>
    <w:rsid w:val="000C1D68"/>
    <w:rsid w:val="000F5E6A"/>
    <w:rsid w:val="001342C7"/>
    <w:rsid w:val="00147BAD"/>
    <w:rsid w:val="001867A7"/>
    <w:rsid w:val="002427FD"/>
    <w:rsid w:val="002A26DF"/>
    <w:rsid w:val="00403D96"/>
    <w:rsid w:val="00484439"/>
    <w:rsid w:val="004F7566"/>
    <w:rsid w:val="005029F8"/>
    <w:rsid w:val="00520736"/>
    <w:rsid w:val="00601E20"/>
    <w:rsid w:val="00603406"/>
    <w:rsid w:val="00612A72"/>
    <w:rsid w:val="006A0E60"/>
    <w:rsid w:val="006E02A6"/>
    <w:rsid w:val="00790142"/>
    <w:rsid w:val="007A12C7"/>
    <w:rsid w:val="007A323F"/>
    <w:rsid w:val="007A7273"/>
    <w:rsid w:val="00836506"/>
    <w:rsid w:val="008420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A82CB0"/>
    <w:rsid w:val="00A946FD"/>
    <w:rsid w:val="00B02DBC"/>
    <w:rsid w:val="00B3677A"/>
    <w:rsid w:val="00B4724B"/>
    <w:rsid w:val="00BD470E"/>
    <w:rsid w:val="00CA683A"/>
    <w:rsid w:val="00CC2E58"/>
    <w:rsid w:val="00CF6EF9"/>
    <w:rsid w:val="00D0747F"/>
    <w:rsid w:val="00D1402B"/>
    <w:rsid w:val="00D208D1"/>
    <w:rsid w:val="00D26491"/>
    <w:rsid w:val="00D925F1"/>
    <w:rsid w:val="00D96A33"/>
    <w:rsid w:val="00DA15E4"/>
    <w:rsid w:val="00E14A4D"/>
    <w:rsid w:val="00E76AFA"/>
    <w:rsid w:val="00F16A38"/>
    <w:rsid w:val="00F47D4B"/>
    <w:rsid w:val="00F6761A"/>
    <w:rsid w:val="00F929BB"/>
    <w:rsid w:val="00FB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6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677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25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18</cp:revision>
  <cp:lastPrinted>2022-12-22T07:35:00Z</cp:lastPrinted>
  <dcterms:created xsi:type="dcterms:W3CDTF">2021-09-10T12:19:00Z</dcterms:created>
  <dcterms:modified xsi:type="dcterms:W3CDTF">2024-03-01T06:37:00Z</dcterms:modified>
</cp:coreProperties>
</file>