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74DB12FC" w:rsidR="00A672BD" w:rsidRPr="008B7346" w:rsidRDefault="000C1D68" w:rsidP="008B7346">
      <w:pPr>
        <w:pStyle w:val="Nessunaspaziatura"/>
        <w:rPr>
          <w:rFonts w:ascii="Open Sans" w:hAnsi="Open Sans" w:cs="Open Sans"/>
          <w:b/>
        </w:rPr>
      </w:pPr>
      <w:r w:rsidRPr="008B7346">
        <w:rPr>
          <w:rFonts w:ascii="Open Sans" w:hAnsi="Open Sans" w:cs="Open Sans"/>
          <w:b/>
        </w:rPr>
        <w:t>DL</w:t>
      </w:r>
      <w:r w:rsidR="001E6E76" w:rsidRPr="008B7346">
        <w:rPr>
          <w:rFonts w:ascii="Open Sans" w:hAnsi="Open Sans" w:cs="Open Sans"/>
          <w:b/>
        </w:rPr>
        <w:t xml:space="preserve">-K </w:t>
      </w:r>
      <w:r w:rsidR="006C41F0" w:rsidRPr="008B7346">
        <w:rPr>
          <w:rFonts w:ascii="Open Sans" w:hAnsi="Open Sans" w:cs="Open Sans"/>
          <w:b/>
        </w:rPr>
        <w:t>20</w:t>
      </w:r>
      <w:r w:rsidR="008E58CF">
        <w:rPr>
          <w:rFonts w:ascii="Open Sans" w:hAnsi="Open Sans" w:cs="Open Sans"/>
          <w:b/>
        </w:rPr>
        <w:t>-</w:t>
      </w:r>
      <w:r w:rsidR="001E6E76" w:rsidRPr="008B7346">
        <w:rPr>
          <w:rFonts w:ascii="Open Sans" w:hAnsi="Open Sans" w:cs="Open Sans"/>
          <w:b/>
        </w:rPr>
        <w:t>1</w:t>
      </w:r>
      <w:r w:rsidR="006C41F0" w:rsidRPr="008B7346">
        <w:rPr>
          <w:rFonts w:ascii="Open Sans" w:hAnsi="Open Sans" w:cs="Open Sans"/>
          <w:b/>
        </w:rPr>
        <w:t>65</w:t>
      </w:r>
      <w:r w:rsidRPr="008B7346">
        <w:rPr>
          <w:rFonts w:ascii="Open Sans" w:hAnsi="Open Sans" w:cs="Open Sans"/>
          <w:b/>
        </w:rPr>
        <w:t>/T-EN54</w:t>
      </w:r>
      <w:r w:rsidR="00A672BD" w:rsidRPr="008B7346">
        <w:rPr>
          <w:rFonts w:ascii="Open Sans" w:hAnsi="Open Sans" w:cs="Open Sans"/>
          <w:b/>
        </w:rPr>
        <w:t xml:space="preserve"> </w:t>
      </w:r>
      <w:r w:rsidRPr="008B7346">
        <w:rPr>
          <w:rFonts w:ascii="Open Sans" w:hAnsi="Open Sans" w:cs="Open Sans"/>
        </w:rPr>
        <w:t xml:space="preserve">Diffusore </w:t>
      </w:r>
      <w:r w:rsidR="001E6E76" w:rsidRPr="008B7346">
        <w:rPr>
          <w:rFonts w:ascii="Open Sans" w:hAnsi="Open Sans" w:cs="Open Sans"/>
        </w:rPr>
        <w:t>soffitto pendente</w:t>
      </w:r>
    </w:p>
    <w:p w14:paraId="7B08196E" w14:textId="77777777" w:rsidR="00A672BD" w:rsidRPr="008B7346" w:rsidRDefault="00A672BD" w:rsidP="008B7346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2812646" w14:textId="4CC5A279" w:rsidR="000C1D68" w:rsidRPr="008B7346" w:rsidRDefault="000C1D68" w:rsidP="008B7346">
      <w:pPr>
        <w:pStyle w:val="Nessunaspaziatura"/>
        <w:rPr>
          <w:rFonts w:ascii="Open Sans" w:hAnsi="Open Sans" w:cs="Open Sans"/>
          <w:sz w:val="18"/>
          <w:szCs w:val="18"/>
        </w:rPr>
      </w:pPr>
      <w:r w:rsidRPr="008B7346">
        <w:rPr>
          <w:rFonts w:ascii="Open Sans" w:hAnsi="Open Sans" w:cs="Open Sans"/>
          <w:sz w:val="18"/>
          <w:szCs w:val="18"/>
        </w:rPr>
        <w:t xml:space="preserve">Il diffusore sonoro dovrà essere del tipo a </w:t>
      </w:r>
      <w:r w:rsidR="001E6E76" w:rsidRPr="008B7346">
        <w:rPr>
          <w:rFonts w:ascii="Open Sans" w:hAnsi="Open Sans" w:cs="Open Sans"/>
          <w:sz w:val="18"/>
          <w:szCs w:val="18"/>
        </w:rPr>
        <w:t xml:space="preserve">sfera </w:t>
      </w:r>
      <w:r w:rsidR="00CC6D62">
        <w:rPr>
          <w:rFonts w:ascii="Open Sans" w:hAnsi="Open Sans" w:cs="Open Sans"/>
          <w:sz w:val="18"/>
          <w:szCs w:val="18"/>
        </w:rPr>
        <w:t xml:space="preserve">pendente </w:t>
      </w:r>
      <w:r w:rsidR="001E6E76" w:rsidRPr="008B7346">
        <w:rPr>
          <w:rFonts w:ascii="Open Sans" w:hAnsi="Open Sans" w:cs="Open Sans"/>
          <w:sz w:val="18"/>
          <w:szCs w:val="18"/>
        </w:rPr>
        <w:t>da soffitto</w:t>
      </w:r>
      <w:r w:rsidRPr="008B7346">
        <w:rPr>
          <w:rFonts w:ascii="Open Sans" w:hAnsi="Open Sans" w:cs="Open Sans"/>
          <w:sz w:val="18"/>
          <w:szCs w:val="18"/>
        </w:rPr>
        <w:t>, cos</w:t>
      </w:r>
      <w:r w:rsidR="00CC6D62">
        <w:rPr>
          <w:rFonts w:ascii="Open Sans" w:hAnsi="Open Sans" w:cs="Open Sans"/>
          <w:sz w:val="18"/>
          <w:szCs w:val="18"/>
        </w:rPr>
        <w:t>tituito da una struttura i</w:t>
      </w:r>
      <w:r w:rsidR="001E6E76" w:rsidRPr="008B7346">
        <w:rPr>
          <w:rFonts w:ascii="Open Sans" w:hAnsi="Open Sans" w:cs="Open Sans"/>
          <w:sz w:val="18"/>
          <w:szCs w:val="18"/>
        </w:rPr>
        <w:t>n ABS</w:t>
      </w:r>
      <w:r w:rsidR="00B02C25" w:rsidRPr="008B7346">
        <w:rPr>
          <w:rFonts w:ascii="Open Sans" w:hAnsi="Open Sans" w:cs="Open Sans"/>
          <w:sz w:val="18"/>
          <w:szCs w:val="18"/>
        </w:rPr>
        <w:t xml:space="preserve"> </w:t>
      </w:r>
      <w:r w:rsidR="00B02C25" w:rsidRPr="008B7346">
        <w:rPr>
          <w:rFonts w:ascii="Open Sans" w:hAnsi="Open Sans" w:cs="Open Sans"/>
          <w:color w:val="231F20"/>
          <w:spacing w:val="-1"/>
          <w:sz w:val="18"/>
          <w:szCs w:val="18"/>
        </w:rPr>
        <w:t>resistente</w:t>
      </w:r>
      <w:r w:rsidR="00B02C25" w:rsidRPr="008B7346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B02C25" w:rsidRPr="008B7346">
        <w:rPr>
          <w:rFonts w:ascii="Open Sans" w:hAnsi="Open Sans" w:cs="Open Sans"/>
          <w:color w:val="231F20"/>
          <w:spacing w:val="-1"/>
          <w:sz w:val="18"/>
          <w:szCs w:val="18"/>
        </w:rPr>
        <w:t>ai</w:t>
      </w:r>
      <w:r w:rsidR="00B02C25" w:rsidRPr="008B7346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B02C25" w:rsidRPr="008B7346">
        <w:rPr>
          <w:rFonts w:ascii="Open Sans" w:hAnsi="Open Sans" w:cs="Open Sans"/>
          <w:color w:val="231F20"/>
          <w:spacing w:val="-1"/>
          <w:sz w:val="18"/>
          <w:szCs w:val="18"/>
        </w:rPr>
        <w:t>raggi</w:t>
      </w:r>
      <w:r w:rsidR="00B02C25" w:rsidRPr="008B7346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B02C25" w:rsidRPr="008B7346">
        <w:rPr>
          <w:rFonts w:ascii="Open Sans" w:hAnsi="Open Sans" w:cs="Open Sans"/>
          <w:color w:val="231F20"/>
          <w:sz w:val="18"/>
          <w:szCs w:val="18"/>
        </w:rPr>
        <w:t>UV</w:t>
      </w:r>
      <w:r w:rsidR="00B02C25" w:rsidRPr="008B7346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B02C25" w:rsidRPr="008B7346">
        <w:rPr>
          <w:rFonts w:ascii="Open Sans" w:hAnsi="Open Sans" w:cs="Open Sans"/>
          <w:color w:val="231F20"/>
          <w:sz w:val="18"/>
          <w:szCs w:val="18"/>
        </w:rPr>
        <w:t>(UL</w:t>
      </w:r>
      <w:r w:rsidR="00B02C25" w:rsidRPr="008B7346">
        <w:rPr>
          <w:rFonts w:ascii="Open Sans" w:hAnsi="Open Sans" w:cs="Open Sans"/>
          <w:color w:val="231F20"/>
          <w:spacing w:val="1"/>
          <w:sz w:val="18"/>
          <w:szCs w:val="18"/>
        </w:rPr>
        <w:t xml:space="preserve"> </w:t>
      </w:r>
      <w:r w:rsidR="00B02C25" w:rsidRPr="008B7346">
        <w:rPr>
          <w:rFonts w:ascii="Open Sans" w:hAnsi="Open Sans" w:cs="Open Sans"/>
          <w:color w:val="231F20"/>
          <w:sz w:val="18"/>
          <w:szCs w:val="18"/>
        </w:rPr>
        <w:t>94</w:t>
      </w:r>
      <w:r w:rsidR="00B02C25" w:rsidRPr="008B7346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B02C25" w:rsidRPr="008B7346">
        <w:rPr>
          <w:rFonts w:ascii="Open Sans" w:hAnsi="Open Sans" w:cs="Open Sans"/>
          <w:color w:val="231F20"/>
          <w:sz w:val="18"/>
          <w:szCs w:val="18"/>
        </w:rPr>
        <w:t>HB)</w:t>
      </w:r>
      <w:r w:rsidRPr="008B7346">
        <w:rPr>
          <w:rFonts w:ascii="Open Sans" w:hAnsi="Open Sans" w:cs="Open Sans"/>
          <w:sz w:val="18"/>
          <w:szCs w:val="18"/>
        </w:rPr>
        <w:t>, il tutto di colore bianco (RAL901</w:t>
      </w:r>
      <w:r w:rsidR="00CC6D62">
        <w:rPr>
          <w:rFonts w:ascii="Open Sans" w:hAnsi="Open Sans" w:cs="Open Sans"/>
          <w:sz w:val="18"/>
          <w:szCs w:val="18"/>
        </w:rPr>
        <w:t>6</w:t>
      </w:r>
      <w:r w:rsidRPr="008B7346">
        <w:rPr>
          <w:rFonts w:ascii="Open Sans" w:hAnsi="Open Sans" w:cs="Open Sans"/>
          <w:sz w:val="18"/>
          <w:szCs w:val="18"/>
        </w:rPr>
        <w:t>).</w:t>
      </w:r>
    </w:p>
    <w:p w14:paraId="1FDC2AE1" w14:textId="04447245" w:rsidR="00CC6D62" w:rsidRDefault="000C1D68" w:rsidP="008B7346">
      <w:pPr>
        <w:pStyle w:val="Nessunaspaziatura"/>
        <w:rPr>
          <w:rFonts w:ascii="Open Sans" w:hAnsi="Open Sans" w:cs="Open Sans"/>
          <w:sz w:val="18"/>
          <w:szCs w:val="18"/>
        </w:rPr>
      </w:pPr>
      <w:r w:rsidRPr="008B7346">
        <w:rPr>
          <w:rFonts w:ascii="Open Sans" w:hAnsi="Open Sans" w:cs="Open Sans"/>
          <w:sz w:val="18"/>
          <w:szCs w:val="18"/>
        </w:rPr>
        <w:t xml:space="preserve">L’altoparlante </w:t>
      </w:r>
      <w:r w:rsidR="00CC6D62">
        <w:rPr>
          <w:rFonts w:ascii="Open Sans" w:hAnsi="Open Sans" w:cs="Open Sans"/>
          <w:sz w:val="18"/>
          <w:szCs w:val="18"/>
        </w:rPr>
        <w:t xml:space="preserve">deve essere da </w:t>
      </w:r>
      <w:r w:rsidRPr="008B7346">
        <w:rPr>
          <w:rFonts w:ascii="Open Sans" w:hAnsi="Open Sans" w:cs="Open Sans"/>
          <w:sz w:val="18"/>
          <w:szCs w:val="18"/>
        </w:rPr>
        <w:t xml:space="preserve">Ø </w:t>
      </w:r>
      <w:r w:rsidR="001E6E76" w:rsidRPr="008B7346">
        <w:rPr>
          <w:rFonts w:ascii="Open Sans" w:hAnsi="Open Sans" w:cs="Open Sans"/>
          <w:sz w:val="18"/>
          <w:szCs w:val="18"/>
        </w:rPr>
        <w:t>1</w:t>
      </w:r>
      <w:r w:rsidR="008E58CF">
        <w:rPr>
          <w:rFonts w:ascii="Open Sans" w:hAnsi="Open Sans" w:cs="Open Sans"/>
          <w:sz w:val="18"/>
          <w:szCs w:val="18"/>
        </w:rPr>
        <w:t>65</w:t>
      </w:r>
      <w:r w:rsidRPr="008B7346">
        <w:rPr>
          <w:rFonts w:ascii="Open Sans" w:hAnsi="Open Sans" w:cs="Open Sans"/>
          <w:sz w:val="18"/>
          <w:szCs w:val="18"/>
        </w:rPr>
        <w:t xml:space="preserve"> mm </w:t>
      </w:r>
      <w:r w:rsidR="00CC6D62">
        <w:rPr>
          <w:rFonts w:ascii="Open Sans" w:hAnsi="Open Sans" w:cs="Open Sans"/>
          <w:sz w:val="18"/>
          <w:szCs w:val="18"/>
        </w:rPr>
        <w:t>con doppio cono per la diffusione delle</w:t>
      </w:r>
      <w:r w:rsidR="00CC6D62" w:rsidRPr="0030059F">
        <w:rPr>
          <w:rFonts w:ascii="Open Sans" w:hAnsi="Open Sans" w:cs="Open Sans"/>
          <w:sz w:val="18"/>
          <w:szCs w:val="18"/>
        </w:rPr>
        <w:t xml:space="preserve"> frequenze alte,</w:t>
      </w:r>
      <w:r w:rsidR="00CC6D62">
        <w:rPr>
          <w:rFonts w:ascii="Open Sans" w:hAnsi="Open Sans" w:cs="Open Sans"/>
          <w:sz w:val="18"/>
          <w:szCs w:val="18"/>
        </w:rPr>
        <w:t xml:space="preserve"> trasformatore </w:t>
      </w:r>
      <w:r w:rsidR="00CC6D62" w:rsidRPr="005D64F3">
        <w:rPr>
          <w:rFonts w:ascii="Open Sans" w:hAnsi="Open Sans" w:cs="Open Sans"/>
          <w:sz w:val="18"/>
          <w:szCs w:val="18"/>
        </w:rPr>
        <w:t>per il collegamento a tensione costante 100 V</w:t>
      </w:r>
      <w:r w:rsidR="00CC6D62">
        <w:rPr>
          <w:rFonts w:ascii="Open Sans" w:hAnsi="Open Sans" w:cs="Open Sans"/>
          <w:sz w:val="18"/>
          <w:szCs w:val="18"/>
        </w:rPr>
        <w:t xml:space="preserve"> e connettore ceramico 2 poli completo di termofusibile</w:t>
      </w:r>
      <w:r w:rsidR="00CC6D62" w:rsidRPr="005D64F3">
        <w:rPr>
          <w:rFonts w:ascii="Open Sans" w:hAnsi="Open Sans" w:cs="Open Sans"/>
          <w:sz w:val="18"/>
          <w:szCs w:val="18"/>
        </w:rPr>
        <w:t>.</w:t>
      </w:r>
      <w:r w:rsidR="00CC6D62">
        <w:rPr>
          <w:rFonts w:ascii="Open Sans" w:hAnsi="Open Sans" w:cs="Open Sans"/>
          <w:sz w:val="18"/>
          <w:szCs w:val="18"/>
        </w:rPr>
        <w:t xml:space="preserve"> Sulla parte superiore della sfera deve essere presente un commutatore a scatti per la regolazione della potenza installata. Dovrà </w:t>
      </w:r>
      <w:r w:rsidRPr="008B7346">
        <w:rPr>
          <w:rFonts w:ascii="Open Sans" w:hAnsi="Open Sans" w:cs="Open Sans"/>
          <w:sz w:val="18"/>
          <w:szCs w:val="18"/>
        </w:rPr>
        <w:t xml:space="preserve">essere dotato di </w:t>
      </w:r>
      <w:r w:rsidR="00CC6D62">
        <w:rPr>
          <w:rFonts w:ascii="Open Sans" w:hAnsi="Open Sans" w:cs="Open Sans"/>
          <w:sz w:val="18"/>
          <w:szCs w:val="18"/>
        </w:rPr>
        <w:t xml:space="preserve">cavo lunghezza </w:t>
      </w:r>
      <w:r w:rsidR="001E6E76" w:rsidRPr="008B7346">
        <w:rPr>
          <w:rFonts w:ascii="Open Sans" w:hAnsi="Open Sans" w:cs="Open Sans"/>
          <w:sz w:val="18"/>
          <w:szCs w:val="18"/>
        </w:rPr>
        <w:t>4,5 metri completo di filo in a</w:t>
      </w:r>
      <w:r w:rsidR="00CC6D62">
        <w:rPr>
          <w:rFonts w:ascii="Open Sans" w:hAnsi="Open Sans" w:cs="Open Sans"/>
          <w:sz w:val="18"/>
          <w:szCs w:val="18"/>
        </w:rPr>
        <w:t>cciaio con gancio di sicurezza.</w:t>
      </w:r>
    </w:p>
    <w:p w14:paraId="4FA61169" w14:textId="7181FC05" w:rsidR="000C1D68" w:rsidRPr="008B7346" w:rsidRDefault="008E58CF" w:rsidP="008B7346">
      <w:pPr>
        <w:pStyle w:val="Nessunaspaziatura"/>
        <w:rPr>
          <w:rFonts w:ascii="Open Sans" w:hAnsi="Open Sans" w:cs="Open Sans"/>
          <w:sz w:val="18"/>
          <w:szCs w:val="18"/>
        </w:rPr>
      </w:pPr>
      <w:r w:rsidRPr="00807880">
        <w:rPr>
          <w:rFonts w:ascii="Open Sans" w:hAnsi="Open Sans" w:cs="Open Sans"/>
          <w:sz w:val="18"/>
          <w:szCs w:val="18"/>
        </w:rPr>
        <w:t>Certificato EN54-24 – 1438-CPR-0</w:t>
      </w:r>
      <w:r>
        <w:rPr>
          <w:rFonts w:ascii="Open Sans" w:hAnsi="Open Sans" w:cs="Open Sans"/>
          <w:sz w:val="18"/>
          <w:szCs w:val="18"/>
        </w:rPr>
        <w:t>325</w:t>
      </w:r>
    </w:p>
    <w:p w14:paraId="1D20D8BA" w14:textId="77777777" w:rsidR="000C1D68" w:rsidRPr="008B7346" w:rsidRDefault="000C1D68" w:rsidP="008B734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8B7346" w:rsidRDefault="000C1D68" w:rsidP="008B7346">
      <w:pPr>
        <w:pStyle w:val="Nessunaspaziatura"/>
        <w:rPr>
          <w:rFonts w:ascii="Open Sans" w:hAnsi="Open Sans" w:cs="Open Sans"/>
          <w:sz w:val="18"/>
          <w:szCs w:val="18"/>
        </w:rPr>
      </w:pPr>
      <w:r w:rsidRPr="008B7346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8B7346" w:rsidRDefault="00DA15E4" w:rsidP="008B734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4D03EE0" w:rsidR="00DA15E4" w:rsidRPr="008B7346" w:rsidRDefault="00DA15E4" w:rsidP="008B734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7346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8B734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734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734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734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6C41F0" w:rsidRPr="008B7346">
        <w:rPr>
          <w:rFonts w:ascii="Open Sans" w:hAnsi="Open Sans" w:cs="Open Sans"/>
          <w:color w:val="000000"/>
          <w:sz w:val="18"/>
          <w:szCs w:val="18"/>
          <w:lang w:eastAsia="it-IT"/>
        </w:rPr>
        <w:t>20 / 15 / 10 / 5 / 2,5</w:t>
      </w:r>
      <w:r w:rsidRPr="008B734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W</w:t>
      </w:r>
    </w:p>
    <w:p w14:paraId="2AEC8407" w14:textId="1C5D4997" w:rsidR="006C41F0" w:rsidRPr="008B7346" w:rsidRDefault="006C41F0" w:rsidP="008B734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7346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8B734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734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500 / 666 / 1.000 / 2.000 / 4.000 Ω</w:t>
      </w:r>
    </w:p>
    <w:p w14:paraId="5AF3772B" w14:textId="1A0B62AC" w:rsidR="00CC6D62" w:rsidRPr="00CC6D62" w:rsidRDefault="00CC6D62" w:rsidP="00CC6D6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128 ÷ 17.900 Hz</w:t>
      </w:r>
    </w:p>
    <w:p w14:paraId="492F8770" w14:textId="41D50F9D" w:rsidR="00CC6D62" w:rsidRPr="00CC6D62" w:rsidRDefault="00CC6D62" w:rsidP="00CC6D6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>Risposta in frequenza</w:t>
      </w:r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83 ÷ 23.500 Hz</w:t>
      </w:r>
    </w:p>
    <w:p w14:paraId="3F6BA3DC" w14:textId="25C4DD8B" w:rsidR="00CC6D62" w:rsidRPr="00CC6D62" w:rsidRDefault="00CC6D62" w:rsidP="00CC6D6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100</w:t>
      </w:r>
      <w:proofErr w:type="gramStart"/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>,8</w:t>
      </w:r>
      <w:proofErr w:type="gramEnd"/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1F7A1666" w14:textId="61068D0B" w:rsidR="00CC6D62" w:rsidRPr="00CC6D62" w:rsidRDefault="00CC6D62" w:rsidP="00CC6D6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>SPL</w:t>
      </w:r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1W/4m, peak</w:t>
      </w:r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>88</w:t>
      </w:r>
      <w:proofErr w:type="gramStart"/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>,8</w:t>
      </w:r>
      <w:proofErr w:type="gramEnd"/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9BA1AFA" w14:textId="535DD1DC" w:rsidR="00CC6D62" w:rsidRPr="00CC6D62" w:rsidRDefault="00CC6D62" w:rsidP="00CC6D6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>101</w:t>
      </w:r>
      <w:proofErr w:type="gramStart"/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>,8</w:t>
      </w:r>
      <w:proofErr w:type="gramEnd"/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3A9AD14" w14:textId="3DF45250" w:rsidR="00CC6D62" w:rsidRPr="00CC6D62" w:rsidRDefault="00CC6D62" w:rsidP="00CC6D6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>SPL</w:t>
      </w:r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rated noise power / 4m</w:t>
      </w:r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94</w:t>
      </w:r>
      <w:proofErr w:type="gramStart"/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>,5</w:t>
      </w:r>
      <w:proofErr w:type="gramEnd"/>
      <w:r w:rsidRPr="00CC6D6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F61C44F" w14:textId="77777777" w:rsidR="00CC6D62" w:rsidRPr="008E58CF" w:rsidRDefault="00CC6D62" w:rsidP="00CC6D6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E58CF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8E58C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79,5 dB</w:t>
      </w:r>
    </w:p>
    <w:p w14:paraId="64B5080D" w14:textId="77777777" w:rsidR="00CC6D62" w:rsidRPr="00CC6D62" w:rsidRDefault="00CC6D62" w:rsidP="00CC6D6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E58CF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8E58C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91,5 dB</w:t>
      </w:r>
    </w:p>
    <w:p w14:paraId="1002D695" w14:textId="5148D038" w:rsidR="00CC6D62" w:rsidRPr="00CC6D62" w:rsidRDefault="00CC6D62" w:rsidP="00CC6D6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360°</w:t>
      </w:r>
    </w:p>
    <w:p w14:paraId="57EECF45" w14:textId="7168D260" w:rsidR="00CC6D62" w:rsidRPr="00CC6D62" w:rsidRDefault="00CC6D62" w:rsidP="00CC6D6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h/v 163°</w:t>
      </w:r>
    </w:p>
    <w:p w14:paraId="7F926C4B" w14:textId="5D5BAB81" w:rsidR="00CC6D62" w:rsidRPr="00CC6D62" w:rsidRDefault="00CC6D62" w:rsidP="00CC6D6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h/v 90°</w:t>
      </w:r>
    </w:p>
    <w:p w14:paraId="674A5995" w14:textId="20CF4CCE" w:rsidR="00B02C25" w:rsidRDefault="00CC6D62" w:rsidP="00CC6D6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h/v 40°</w:t>
      </w:r>
    </w:p>
    <w:p w14:paraId="6855DCCD" w14:textId="5D26A5E2" w:rsidR="00CC6D62" w:rsidRPr="00CC6D62" w:rsidRDefault="00CC6D62" w:rsidP="00CC6D6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26</w:t>
      </w:r>
      <w:r w:rsidR="008E58CF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2</w:t>
      </w:r>
      <w:r w:rsidR="008E58CF">
        <w:rPr>
          <w:rFonts w:ascii="Open Sans" w:hAnsi="Open Sans" w:cs="Open Sans"/>
          <w:color w:val="000000"/>
          <w:sz w:val="18"/>
          <w:szCs w:val="18"/>
          <w:lang w:eastAsia="it-IT"/>
        </w:rPr>
        <w:t>45</w:t>
      </w:r>
      <w:bookmarkStart w:id="0" w:name="_GoBack"/>
      <w:bookmarkEnd w:id="0"/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690BFF94" w14:textId="42B69DAF" w:rsidR="00CC6D62" w:rsidRPr="00CC6D62" w:rsidRDefault="00CC6D62" w:rsidP="00CC6D6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IP 35</w:t>
      </w:r>
    </w:p>
    <w:p w14:paraId="0C58CAC1" w14:textId="19E3F1C5" w:rsidR="00CC6D62" w:rsidRPr="00CC6D62" w:rsidRDefault="00CC6D62" w:rsidP="00CC6D6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2,2 kg</w:t>
      </w:r>
    </w:p>
    <w:p w14:paraId="20F54437" w14:textId="4566F680" w:rsidR="00CC6D62" w:rsidRDefault="00CC6D62" w:rsidP="00CC6D6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CC6D6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402909F0" w14:textId="77777777" w:rsidR="00CC6D62" w:rsidRPr="008B7346" w:rsidRDefault="00CC6D62" w:rsidP="00CC6D62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7A6D0DD6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</w:t>
      </w:r>
      <w:r w:rsidR="00B02C25">
        <w:rPr>
          <w:rFonts w:ascii="Open Sans" w:hAnsi="Open Sans" w:cs="Open Sans"/>
          <w:sz w:val="18"/>
          <w:szCs w:val="18"/>
          <w:u w:val="single"/>
        </w:rPr>
        <w:t xml:space="preserve">-K </w:t>
      </w:r>
      <w:r w:rsidR="006C41F0">
        <w:rPr>
          <w:rFonts w:ascii="Open Sans" w:hAnsi="Open Sans" w:cs="Open Sans"/>
          <w:sz w:val="18"/>
          <w:szCs w:val="18"/>
          <w:u w:val="single"/>
        </w:rPr>
        <w:t>20</w:t>
      </w:r>
      <w:r w:rsidR="00B02C25">
        <w:rPr>
          <w:rFonts w:ascii="Open Sans" w:hAnsi="Open Sans" w:cs="Open Sans"/>
          <w:sz w:val="18"/>
          <w:szCs w:val="18"/>
          <w:u w:val="single"/>
        </w:rPr>
        <w:t>-1</w:t>
      </w:r>
      <w:r w:rsidR="006C41F0">
        <w:rPr>
          <w:rFonts w:ascii="Open Sans" w:hAnsi="Open Sans" w:cs="Open Sans"/>
          <w:sz w:val="18"/>
          <w:szCs w:val="18"/>
          <w:u w:val="single"/>
        </w:rPr>
        <w:t>65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44B8B2AB" w14:textId="7CAB218F" w:rsidR="00FA5A86" w:rsidRDefault="00FA5A86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4C336A2D" w14:textId="3BDAD8A9" w:rsidR="00FA5A86" w:rsidRPr="00FA5A86" w:rsidRDefault="00FA5A86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55B68CA8" wp14:editId="7E5867A6">
            <wp:extent cx="15444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K 20-165T-EN5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342C7"/>
    <w:rsid w:val="00147BAD"/>
    <w:rsid w:val="001C5247"/>
    <w:rsid w:val="001E6E76"/>
    <w:rsid w:val="00484439"/>
    <w:rsid w:val="005029F8"/>
    <w:rsid w:val="00572AF2"/>
    <w:rsid w:val="00603406"/>
    <w:rsid w:val="006A0E60"/>
    <w:rsid w:val="006C41F0"/>
    <w:rsid w:val="006D04D1"/>
    <w:rsid w:val="007A323F"/>
    <w:rsid w:val="007A7273"/>
    <w:rsid w:val="00836506"/>
    <w:rsid w:val="008953E4"/>
    <w:rsid w:val="008B7346"/>
    <w:rsid w:val="008C2326"/>
    <w:rsid w:val="008E58CF"/>
    <w:rsid w:val="00905D53"/>
    <w:rsid w:val="009444F4"/>
    <w:rsid w:val="00955254"/>
    <w:rsid w:val="009C15A6"/>
    <w:rsid w:val="009C1D22"/>
    <w:rsid w:val="009E5177"/>
    <w:rsid w:val="00A672BD"/>
    <w:rsid w:val="00B02C25"/>
    <w:rsid w:val="00B02DBC"/>
    <w:rsid w:val="00CC6D62"/>
    <w:rsid w:val="00D0747F"/>
    <w:rsid w:val="00D1402B"/>
    <w:rsid w:val="00D208D1"/>
    <w:rsid w:val="00DA15E4"/>
    <w:rsid w:val="00E14A4D"/>
    <w:rsid w:val="00F16A38"/>
    <w:rsid w:val="00F47D4B"/>
    <w:rsid w:val="00FA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11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10</cp:revision>
  <cp:lastPrinted>2021-03-17T12:56:00Z</cp:lastPrinted>
  <dcterms:created xsi:type="dcterms:W3CDTF">2021-09-01T12:07:00Z</dcterms:created>
  <dcterms:modified xsi:type="dcterms:W3CDTF">2021-11-22T09:24:00Z</dcterms:modified>
</cp:coreProperties>
</file>