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608EF75C" w:rsidR="00A672BD" w:rsidRPr="00591BFA" w:rsidRDefault="00615F32" w:rsidP="00591BFA">
      <w:pPr>
        <w:pStyle w:val="Nessunaspaziatura"/>
        <w:rPr>
          <w:rFonts w:ascii="Open Sans" w:hAnsi="Open Sans" w:cs="Open Sans"/>
        </w:rPr>
      </w:pPr>
      <w:r w:rsidRPr="00615F32">
        <w:rPr>
          <w:rFonts w:ascii="Open Sans" w:hAnsi="Open Sans" w:cs="Open Sans"/>
          <w:b/>
        </w:rPr>
        <w:t>DL-SE 06-130T-EN54</w:t>
      </w:r>
      <w:r w:rsidR="00A672BD" w:rsidRPr="00591BFA">
        <w:rPr>
          <w:rFonts w:ascii="Open Sans" w:hAnsi="Open Sans" w:cs="Open Sans"/>
        </w:rPr>
        <w:t xml:space="preserve"> </w:t>
      </w:r>
      <w:r w:rsidR="0088227D" w:rsidRPr="00591BFA">
        <w:rPr>
          <w:rFonts w:ascii="Open Sans" w:hAnsi="Open Sans" w:cs="Open Sans"/>
        </w:rPr>
        <w:t xml:space="preserve">Diffusori </w:t>
      </w:r>
      <w:r>
        <w:rPr>
          <w:rFonts w:ascii="Open Sans" w:hAnsi="Open Sans" w:cs="Open Sans"/>
        </w:rPr>
        <w:t>di design</w:t>
      </w:r>
    </w:p>
    <w:p w14:paraId="7B08196E" w14:textId="77777777" w:rsidR="00A672BD" w:rsidRPr="00591BFA" w:rsidRDefault="00A672BD" w:rsidP="00591BFA">
      <w:pPr>
        <w:pStyle w:val="Nessunaspaziatura"/>
        <w:rPr>
          <w:rFonts w:ascii="Open Sans" w:hAnsi="Open Sans" w:cs="Open Sans"/>
          <w:i/>
          <w:sz w:val="18"/>
          <w:szCs w:val="18"/>
        </w:rPr>
      </w:pPr>
    </w:p>
    <w:p w14:paraId="6CC0B35F" w14:textId="3DC4ACF5" w:rsidR="00EB5632" w:rsidRDefault="00EB5632" w:rsidP="00EB5632">
      <w:pPr>
        <w:pStyle w:val="Nessunostileparagrafo"/>
        <w:tabs>
          <w:tab w:val="left" w:pos="1363"/>
        </w:tabs>
        <w:jc w:val="both"/>
        <w:rPr>
          <w:rFonts w:ascii="Open Sans" w:hAnsi="Open Sans" w:cs="Open Sans"/>
          <w:sz w:val="18"/>
          <w:szCs w:val="18"/>
        </w:rPr>
      </w:pPr>
      <w:r w:rsidRPr="00EB5632">
        <w:rPr>
          <w:rFonts w:ascii="Open Sans" w:hAnsi="Open Sans" w:cs="Open Sans"/>
          <w:sz w:val="18"/>
          <w:szCs w:val="18"/>
        </w:rPr>
        <w:t xml:space="preserve">Il diffusore </w:t>
      </w:r>
      <w:r>
        <w:rPr>
          <w:rFonts w:ascii="Open Sans" w:hAnsi="Open Sans" w:cs="Open Sans"/>
          <w:sz w:val="18"/>
          <w:szCs w:val="18"/>
        </w:rPr>
        <w:t>sonoro dovrà essere del tipo a plafoniera da incasso in</w:t>
      </w:r>
      <w:r w:rsidRPr="00EB5632">
        <w:rPr>
          <w:rFonts w:ascii="Open Sans" w:hAnsi="Open Sans" w:cs="Open Sans"/>
          <w:sz w:val="18"/>
          <w:szCs w:val="18"/>
        </w:rPr>
        <w:t xml:space="preserve"> controsoffitto</w:t>
      </w:r>
      <w:r w:rsidRPr="0030059F">
        <w:rPr>
          <w:rFonts w:ascii="Open Sans" w:hAnsi="Open Sans" w:cs="Open Sans"/>
          <w:sz w:val="18"/>
          <w:szCs w:val="18"/>
        </w:rPr>
        <w:t xml:space="preserve">, </w:t>
      </w:r>
      <w:r>
        <w:rPr>
          <w:rFonts w:ascii="Open Sans" w:hAnsi="Open Sans" w:cs="Open Sans"/>
          <w:sz w:val="18"/>
          <w:szCs w:val="18"/>
        </w:rPr>
        <w:t>costituito</w:t>
      </w:r>
      <w:r w:rsidRPr="0030059F">
        <w:rPr>
          <w:rFonts w:ascii="Open Sans" w:hAnsi="Open Sans" w:cs="Open Sans"/>
          <w:sz w:val="18"/>
          <w:szCs w:val="18"/>
        </w:rPr>
        <w:t xml:space="preserve"> con anello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griglia</w:t>
      </w:r>
      <w:r>
        <w:rPr>
          <w:rFonts w:ascii="Open Sans" w:hAnsi="Open Sans" w:cs="Open Sans"/>
          <w:sz w:val="18"/>
          <w:szCs w:val="18"/>
        </w:rPr>
        <w:t xml:space="preserve"> e calotta antifiamma</w:t>
      </w:r>
      <w:r w:rsidRPr="0030059F">
        <w:rPr>
          <w:rFonts w:ascii="Open Sans" w:hAnsi="Open Sans" w:cs="Open Sans"/>
          <w:sz w:val="18"/>
          <w:szCs w:val="18"/>
        </w:rPr>
        <w:t xml:space="preserve"> in </w:t>
      </w:r>
      <w:r>
        <w:rPr>
          <w:rFonts w:ascii="Open Sans" w:hAnsi="Open Sans" w:cs="Open Sans"/>
          <w:sz w:val="18"/>
          <w:szCs w:val="18"/>
        </w:rPr>
        <w:t xml:space="preserve">acciaio </w:t>
      </w:r>
      <w:r w:rsidRPr="0030059F">
        <w:rPr>
          <w:rFonts w:ascii="Open Sans" w:hAnsi="Open Sans" w:cs="Open Sans"/>
          <w:sz w:val="18"/>
          <w:szCs w:val="18"/>
        </w:rPr>
        <w:t>colore bianco (RAL9010)</w:t>
      </w:r>
      <w:r>
        <w:rPr>
          <w:rFonts w:ascii="Open Sans" w:hAnsi="Open Sans" w:cs="Open Sans"/>
          <w:sz w:val="18"/>
          <w:szCs w:val="18"/>
        </w:rPr>
        <w:t xml:space="preserve"> e</w:t>
      </w:r>
      <w:r w:rsidRPr="00EB5632">
        <w:rPr>
          <w:rFonts w:ascii="Open Sans" w:hAnsi="Open Sans" w:cs="Open Sans"/>
          <w:sz w:val="18"/>
          <w:szCs w:val="18"/>
        </w:rPr>
        <w:t xml:space="preserve"> anello a basso profilo</w:t>
      </w:r>
      <w:r>
        <w:rPr>
          <w:rFonts w:ascii="Open Sans" w:hAnsi="Open Sans" w:cs="Open Sans"/>
          <w:sz w:val="18"/>
          <w:szCs w:val="18"/>
        </w:rPr>
        <w:t>. L’</w:t>
      </w:r>
      <w:r w:rsidRPr="00EB5632">
        <w:rPr>
          <w:rFonts w:ascii="Open Sans" w:hAnsi="Open Sans" w:cs="Open Sans"/>
          <w:sz w:val="18"/>
          <w:szCs w:val="18"/>
        </w:rPr>
        <w:t xml:space="preserve">altoparlante full-range da 130 mm, completo di trasformatore per linea a tensione costante 100 V </w:t>
      </w:r>
      <w:r w:rsidR="001C40BA" w:rsidRPr="003418F2">
        <w:rPr>
          <w:rFonts w:ascii="Open Sans" w:hAnsi="Open Sans" w:cs="Open Sans"/>
          <w:sz w:val="18"/>
          <w:szCs w:val="18"/>
        </w:rPr>
        <w:t>con connettore WAGO 221, all’interno completo di termofusibile.</w:t>
      </w:r>
      <w:bookmarkStart w:id="0" w:name="_GoBack"/>
      <w:bookmarkEnd w:id="0"/>
    </w:p>
    <w:p w14:paraId="7E9C9515" w14:textId="3A6DEF1A" w:rsidR="005B2C8E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 xml:space="preserve">L’anello del </w:t>
      </w:r>
      <w:r w:rsidRPr="0030059F">
        <w:rPr>
          <w:rFonts w:ascii="Open Sans" w:hAnsi="Open Sans" w:cs="Open Sans"/>
          <w:sz w:val="18"/>
          <w:szCs w:val="18"/>
        </w:rPr>
        <w:t>diffusore</w:t>
      </w:r>
      <w:r>
        <w:rPr>
          <w:rFonts w:ascii="Open Sans" w:hAnsi="Open Sans" w:cs="Open Sans"/>
          <w:sz w:val="18"/>
          <w:szCs w:val="18"/>
        </w:rPr>
        <w:t>,</w:t>
      </w:r>
      <w:r w:rsidRPr="0030059F">
        <w:rPr>
          <w:rFonts w:ascii="Open Sans" w:hAnsi="Open Sans" w:cs="Open Sans"/>
          <w:sz w:val="18"/>
          <w:szCs w:val="18"/>
        </w:rPr>
        <w:t xml:space="preserve"> dovrà essere dotato di </w:t>
      </w:r>
      <w:r w:rsidR="00EB5632">
        <w:rPr>
          <w:rFonts w:ascii="Open Sans" w:hAnsi="Open Sans" w:cs="Open Sans"/>
          <w:sz w:val="18"/>
          <w:szCs w:val="18"/>
        </w:rPr>
        <w:t>due</w:t>
      </w:r>
      <w:r>
        <w:rPr>
          <w:rFonts w:ascii="Open Sans" w:hAnsi="Open Sans" w:cs="Open Sans"/>
          <w:sz w:val="18"/>
          <w:szCs w:val="18"/>
        </w:rPr>
        <w:t xml:space="preserve"> </w:t>
      </w:r>
      <w:r w:rsidRPr="0030059F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EB5632">
        <w:rPr>
          <w:rFonts w:ascii="Open Sans" w:hAnsi="Open Sans" w:cs="Open Sans"/>
          <w:sz w:val="18"/>
          <w:szCs w:val="18"/>
        </w:rPr>
        <w:t>.</w:t>
      </w:r>
    </w:p>
    <w:p w14:paraId="2E76898B" w14:textId="2AE59C93" w:rsidR="00EB5632" w:rsidRDefault="00EB5632" w:rsidP="00EB5632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1438-CPR-0642</w:t>
      </w:r>
    </w:p>
    <w:p w14:paraId="614C2420" w14:textId="77777777" w:rsidR="005B2C8E" w:rsidRPr="00591BFA" w:rsidRDefault="005B2C8E" w:rsidP="005B2C8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591BFA" w:rsidRDefault="000C1D68" w:rsidP="00591BFA">
      <w:pPr>
        <w:pStyle w:val="Nessunaspaziatura"/>
        <w:rPr>
          <w:rFonts w:ascii="Open Sans" w:hAnsi="Open Sans" w:cs="Open Sans"/>
          <w:sz w:val="18"/>
          <w:szCs w:val="18"/>
        </w:rPr>
      </w:pPr>
      <w:r w:rsidRPr="00591BFA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91BFA" w:rsidRDefault="00DA15E4" w:rsidP="00591BFA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6E84684B" w:rsidR="00DA15E4" w:rsidRPr="00591BFA" w:rsidRDefault="00DA15E4" w:rsidP="00591BFA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91BFA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2BD4BF83" w14:textId="65262C24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1.666 / 3.333 / 6.666 Ω</w:t>
      </w:r>
    </w:p>
    <w:p w14:paraId="1BC3C269" w14:textId="047848A2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80 ÷ 20.000 Hz</w:t>
      </w:r>
    </w:p>
    <w:p w14:paraId="4005E400" w14:textId="15872361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Risposta in frequenza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64 ÷ 21.500 Hz</w:t>
      </w:r>
    </w:p>
    <w:p w14:paraId="3D08B422" w14:textId="7C650060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97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1F357EB" w14:textId="49CC4F4C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85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F808480" w14:textId="3E0AEA28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92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,7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067E9D5" w14:textId="77777777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85</w:t>
      </w:r>
      <w:proofErr w:type="gramStart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615F32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D826738" w14:textId="77777777" w:rsidR="00615F32" w:rsidRPr="00143547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78,0 dB</w:t>
      </w:r>
    </w:p>
    <w:p w14:paraId="3EBEBD30" w14:textId="77777777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143547">
        <w:rPr>
          <w:rFonts w:ascii="Open Sans" w:hAnsi="Open Sans" w:cs="Open Sans"/>
          <w:color w:val="000000"/>
          <w:sz w:val="18"/>
          <w:szCs w:val="18"/>
          <w:lang w:eastAsia="it-IT"/>
        </w:rPr>
        <w:t>Sensi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bilità IEC 268-5, 1W/1m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90,0 dB</w:t>
      </w:r>
    </w:p>
    <w:p w14:paraId="366CBF5E" w14:textId="43C5C850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04F64654" w14:textId="15A27F5B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76F4BB6F" w14:textId="15FC74D1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h/v 150°</w:t>
      </w:r>
    </w:p>
    <w:p w14:paraId="03786671" w14:textId="111A3698" w:rsidR="005B2C8E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75°</w:t>
      </w:r>
    </w:p>
    <w:p w14:paraId="43366752" w14:textId="4B31E680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180 x 99 mm</w:t>
      </w:r>
    </w:p>
    <w:p w14:paraId="76435347" w14:textId="5464A64C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IP 21</w:t>
      </w:r>
    </w:p>
    <w:p w14:paraId="0FDED3B1" w14:textId="7A4BECE4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0,78 kg</w:t>
      </w:r>
    </w:p>
    <w:p w14:paraId="726BDB61" w14:textId="40974B01" w:rsidR="00615F32" w:rsidRPr="00615F32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Ø taglio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16</w:t>
      </w:r>
      <w:r w:rsidR="00EB5632">
        <w:rPr>
          <w:rFonts w:ascii="Open Sans" w:hAnsi="Open Sans" w:cs="Open Sans"/>
          <w:color w:val="000000"/>
          <w:sz w:val="18"/>
          <w:szCs w:val="18"/>
          <w:lang w:eastAsia="it-IT"/>
        </w:rPr>
        <w:t>1/167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7EC3ACE3" w14:textId="2ECC0D47" w:rsidR="00615F32" w:rsidRPr="00591BFA" w:rsidRDefault="00615F32" w:rsidP="00615F32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615F32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91BFA" w:rsidRDefault="00A672BD" w:rsidP="00591BFA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67A35949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615F32" w:rsidRPr="00615F32">
        <w:rPr>
          <w:rFonts w:ascii="Open Sans" w:hAnsi="Open Sans" w:cs="Open Sans"/>
          <w:sz w:val="18"/>
          <w:szCs w:val="18"/>
          <w:u w:val="single"/>
        </w:rPr>
        <w:t>DL-SE 06-130T-EN54</w:t>
      </w:r>
      <w:r w:rsidR="00615F32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5C0AB7E" w14:textId="1B7FCA48" w:rsidR="00EB712D" w:rsidRDefault="00EB712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07FE6E7" w14:textId="6082CC0F" w:rsidR="00EB712D" w:rsidRPr="00EB712D" w:rsidRDefault="00143547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14DB41BB" wp14:editId="64473D5D">
            <wp:extent cx="1800000" cy="149760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L-SE 06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3547"/>
    <w:rsid w:val="00147BAD"/>
    <w:rsid w:val="001C40BA"/>
    <w:rsid w:val="002626C9"/>
    <w:rsid w:val="00293C14"/>
    <w:rsid w:val="003820DE"/>
    <w:rsid w:val="00484439"/>
    <w:rsid w:val="004E1BA4"/>
    <w:rsid w:val="005029F8"/>
    <w:rsid w:val="00591BFA"/>
    <w:rsid w:val="005B2C8E"/>
    <w:rsid w:val="00603406"/>
    <w:rsid w:val="00615F32"/>
    <w:rsid w:val="00640083"/>
    <w:rsid w:val="006A0E60"/>
    <w:rsid w:val="00787EA8"/>
    <w:rsid w:val="007A323F"/>
    <w:rsid w:val="007A7273"/>
    <w:rsid w:val="00836506"/>
    <w:rsid w:val="0088227D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40D52"/>
    <w:rsid w:val="00B95BEB"/>
    <w:rsid w:val="00C403D3"/>
    <w:rsid w:val="00D0747F"/>
    <w:rsid w:val="00D1402B"/>
    <w:rsid w:val="00D208D1"/>
    <w:rsid w:val="00DA15E4"/>
    <w:rsid w:val="00E14A4D"/>
    <w:rsid w:val="00EB5632"/>
    <w:rsid w:val="00EB712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Nessunostileparagrafo">
    <w:name w:val="[Nessuno stile paragrafo]"/>
    <w:rsid w:val="00EB563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87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24</cp:revision>
  <cp:lastPrinted>2021-11-22T14:58:00Z</cp:lastPrinted>
  <dcterms:created xsi:type="dcterms:W3CDTF">2021-07-25T09:32:00Z</dcterms:created>
  <dcterms:modified xsi:type="dcterms:W3CDTF">2021-11-22T15:51:00Z</dcterms:modified>
</cp:coreProperties>
</file>