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3B2105D7" w:rsidR="00A672BD" w:rsidRPr="00417BA1" w:rsidRDefault="000C1D68" w:rsidP="0030059F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17BA1">
        <w:rPr>
          <w:rFonts w:ascii="Open Sans" w:hAnsi="Open Sans" w:cs="Open Sans"/>
          <w:b/>
          <w:sz w:val="18"/>
          <w:szCs w:val="18"/>
        </w:rPr>
        <w:t>DL</w:t>
      </w:r>
      <w:r w:rsidR="00D65664">
        <w:rPr>
          <w:rFonts w:ascii="Open Sans" w:hAnsi="Open Sans" w:cs="Open Sans"/>
          <w:b/>
          <w:sz w:val="18"/>
          <w:szCs w:val="18"/>
        </w:rPr>
        <w:t>-SE</w:t>
      </w:r>
      <w:r w:rsidRPr="00417BA1">
        <w:rPr>
          <w:rFonts w:ascii="Open Sans" w:hAnsi="Open Sans" w:cs="Open Sans"/>
          <w:b/>
          <w:sz w:val="18"/>
          <w:szCs w:val="18"/>
        </w:rPr>
        <w:t xml:space="preserve"> 06-</w:t>
      </w:r>
      <w:r w:rsidR="00D65664">
        <w:rPr>
          <w:rFonts w:ascii="Open Sans" w:hAnsi="Open Sans" w:cs="Open Sans"/>
          <w:b/>
          <w:sz w:val="18"/>
          <w:szCs w:val="18"/>
        </w:rPr>
        <w:t>66</w:t>
      </w:r>
      <w:r w:rsidRPr="00417BA1">
        <w:rPr>
          <w:rFonts w:ascii="Open Sans" w:hAnsi="Open Sans" w:cs="Open Sans"/>
          <w:b/>
          <w:sz w:val="18"/>
          <w:szCs w:val="18"/>
        </w:rPr>
        <w:t>/T-EN54</w:t>
      </w:r>
      <w:r w:rsidR="00A672BD"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417BA1" w:rsidRDefault="00A672BD" w:rsidP="0030059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343869A3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EA20BB" w:rsidRPr="00417BA1">
        <w:rPr>
          <w:rFonts w:ascii="Open Sans" w:hAnsi="Open Sans" w:cs="Open Sans"/>
          <w:sz w:val="18"/>
          <w:szCs w:val="18"/>
        </w:rPr>
        <w:t xml:space="preserve">ffitto, </w:t>
      </w:r>
      <w:r w:rsidR="00505F28" w:rsidRPr="00417BA1">
        <w:rPr>
          <w:rFonts w:ascii="Open Sans" w:hAnsi="Open Sans" w:cs="Open Sans"/>
          <w:sz w:val="18"/>
          <w:szCs w:val="18"/>
        </w:rPr>
        <w:t>costituito</w:t>
      </w:r>
      <w:r w:rsidR="00EA20BB" w:rsidRPr="00417BA1">
        <w:rPr>
          <w:rFonts w:ascii="Open Sans" w:hAnsi="Open Sans" w:cs="Open Sans"/>
          <w:sz w:val="18"/>
          <w:szCs w:val="18"/>
        </w:rPr>
        <w:t xml:space="preserve"> con anello</w:t>
      </w:r>
      <w:r w:rsidR="00FD1766" w:rsidRPr="00417BA1">
        <w:rPr>
          <w:rFonts w:ascii="Open Sans" w:hAnsi="Open Sans" w:cs="Open Sans"/>
          <w:sz w:val="18"/>
          <w:szCs w:val="18"/>
        </w:rPr>
        <w:t>,</w:t>
      </w:r>
      <w:r w:rsidR="00EA20BB" w:rsidRPr="00417BA1">
        <w:rPr>
          <w:rFonts w:ascii="Open Sans" w:hAnsi="Open Sans" w:cs="Open Sans"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griglia</w:t>
      </w:r>
      <w:r w:rsidR="00FD1766" w:rsidRPr="00417BA1">
        <w:rPr>
          <w:rFonts w:ascii="Open Sans" w:hAnsi="Open Sans" w:cs="Open Sans"/>
          <w:sz w:val="18"/>
          <w:szCs w:val="18"/>
        </w:rPr>
        <w:t xml:space="preserve"> e calotta antifiamma</w:t>
      </w:r>
      <w:r w:rsidRPr="00417BA1">
        <w:rPr>
          <w:rFonts w:ascii="Open Sans" w:hAnsi="Open Sans" w:cs="Open Sans"/>
          <w:sz w:val="18"/>
          <w:szCs w:val="18"/>
        </w:rPr>
        <w:t xml:space="preserve"> in </w:t>
      </w:r>
      <w:r w:rsidR="00FD1766" w:rsidRPr="00417BA1">
        <w:rPr>
          <w:rFonts w:ascii="Open Sans" w:hAnsi="Open Sans" w:cs="Open Sans"/>
          <w:sz w:val="18"/>
          <w:szCs w:val="18"/>
        </w:rPr>
        <w:t>acciaio</w:t>
      </w:r>
      <w:r w:rsidRPr="00417BA1">
        <w:rPr>
          <w:rFonts w:ascii="Open Sans" w:hAnsi="Open Sans" w:cs="Open Sans"/>
          <w:sz w:val="18"/>
          <w:szCs w:val="18"/>
        </w:rPr>
        <w:t xml:space="preserve">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anello e griglia </w:t>
      </w:r>
      <w:r w:rsidRPr="00417BA1">
        <w:rPr>
          <w:rFonts w:ascii="Open Sans" w:hAnsi="Open Sans" w:cs="Open Sans"/>
          <w:sz w:val="18"/>
          <w:szCs w:val="18"/>
        </w:rPr>
        <w:t>di colore bianco (RAL901</w:t>
      </w:r>
      <w:r w:rsidR="00D65664">
        <w:rPr>
          <w:rFonts w:ascii="Open Sans" w:hAnsi="Open Sans" w:cs="Open Sans"/>
          <w:sz w:val="18"/>
          <w:szCs w:val="18"/>
        </w:rPr>
        <w:t>6</w:t>
      </w:r>
      <w:r w:rsidRPr="00417BA1">
        <w:rPr>
          <w:rFonts w:ascii="Open Sans" w:hAnsi="Open Sans" w:cs="Open Sans"/>
          <w:sz w:val="18"/>
          <w:szCs w:val="18"/>
        </w:rPr>
        <w:t>).</w:t>
      </w:r>
    </w:p>
    <w:p w14:paraId="4C99D100" w14:textId="68494205" w:rsidR="00FD1766" w:rsidRPr="00417BA1" w:rsidRDefault="00B269E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La griglia</w:t>
      </w:r>
      <w:r w:rsidR="00505F28" w:rsidRPr="00417BA1">
        <w:rPr>
          <w:rFonts w:ascii="Open Sans" w:hAnsi="Open Sans" w:cs="Open Sans"/>
          <w:sz w:val="18"/>
          <w:szCs w:val="18"/>
        </w:rPr>
        <w:t xml:space="preserve"> deve essere completa di </w:t>
      </w:r>
      <w:r w:rsidR="00EA20BB" w:rsidRPr="00417BA1">
        <w:rPr>
          <w:rFonts w:ascii="Open Sans" w:hAnsi="Open Sans" w:cs="Open Sans"/>
          <w:sz w:val="18"/>
          <w:szCs w:val="18"/>
        </w:rPr>
        <w:t xml:space="preserve">altoparlante Ø </w:t>
      </w:r>
      <w:r w:rsidR="00D65664">
        <w:rPr>
          <w:rFonts w:ascii="Open Sans" w:hAnsi="Open Sans" w:cs="Open Sans"/>
          <w:sz w:val="18"/>
          <w:szCs w:val="18"/>
        </w:rPr>
        <w:t>66</w:t>
      </w:r>
      <w:r w:rsidR="00EA20BB" w:rsidRPr="00417BA1">
        <w:rPr>
          <w:rFonts w:ascii="Open Sans" w:hAnsi="Open Sans" w:cs="Open Sans"/>
          <w:sz w:val="18"/>
          <w:szCs w:val="18"/>
        </w:rPr>
        <w:t xml:space="preserve"> mm </w:t>
      </w:r>
      <w:r w:rsidR="00FD1766" w:rsidRPr="00417BA1">
        <w:rPr>
          <w:rFonts w:ascii="Open Sans" w:hAnsi="Open Sans" w:cs="Open Sans"/>
          <w:sz w:val="18"/>
          <w:szCs w:val="18"/>
        </w:rPr>
        <w:t>con doppio cono per la diffusione delle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frequenze alte,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trasformatore </w:t>
      </w:r>
      <w:r w:rsidR="00EA20BB" w:rsidRPr="00417BA1">
        <w:rPr>
          <w:rFonts w:ascii="Open Sans" w:hAnsi="Open Sans" w:cs="Open Sans"/>
          <w:sz w:val="18"/>
          <w:szCs w:val="18"/>
        </w:rPr>
        <w:t>per il collegamento a tensione costante 100 V</w:t>
      </w:r>
      <w:r w:rsidR="00FD1766" w:rsidRPr="00417BA1">
        <w:rPr>
          <w:rFonts w:ascii="Open Sans" w:hAnsi="Open Sans" w:cs="Open Sans"/>
          <w:sz w:val="18"/>
          <w:szCs w:val="18"/>
        </w:rPr>
        <w:t xml:space="preserve"> </w:t>
      </w:r>
      <w:r w:rsidR="001A680C" w:rsidRPr="00417BA1">
        <w:rPr>
          <w:rFonts w:ascii="Open Sans" w:hAnsi="Open Sans" w:cs="Open Sans"/>
          <w:sz w:val="18"/>
          <w:szCs w:val="18"/>
        </w:rPr>
        <w:t>e</w:t>
      </w:r>
      <w:r w:rsidR="00FD1766" w:rsidRPr="00417BA1">
        <w:rPr>
          <w:rFonts w:ascii="Open Sans" w:hAnsi="Open Sans" w:cs="Open Sans"/>
          <w:sz w:val="18"/>
          <w:szCs w:val="18"/>
        </w:rPr>
        <w:t xml:space="preserve"> connettore ceramico 2 poli </w:t>
      </w:r>
      <w:r w:rsidR="001A680C" w:rsidRPr="00417BA1">
        <w:rPr>
          <w:rFonts w:ascii="Open Sans" w:hAnsi="Open Sans" w:cs="Open Sans"/>
          <w:sz w:val="18"/>
          <w:szCs w:val="18"/>
        </w:rPr>
        <w:t>co</w:t>
      </w:r>
      <w:r w:rsidR="00505F28" w:rsidRPr="00417BA1">
        <w:rPr>
          <w:rFonts w:ascii="Open Sans" w:hAnsi="Open Sans" w:cs="Open Sans"/>
          <w:sz w:val="18"/>
          <w:szCs w:val="18"/>
        </w:rPr>
        <w:t>mpleto di termofusibile</w:t>
      </w:r>
      <w:r w:rsidR="00FD1766" w:rsidRPr="00417BA1">
        <w:rPr>
          <w:rFonts w:ascii="Open Sans" w:hAnsi="Open Sans" w:cs="Open Sans"/>
          <w:sz w:val="18"/>
          <w:szCs w:val="18"/>
        </w:rPr>
        <w:t xml:space="preserve">. </w:t>
      </w:r>
      <w:r w:rsidRPr="00417BA1">
        <w:rPr>
          <w:rFonts w:ascii="Open Sans" w:hAnsi="Open Sans" w:cs="Open Sans"/>
          <w:sz w:val="18"/>
          <w:szCs w:val="18"/>
        </w:rPr>
        <w:t>L’anello del diffusore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dovrà essere dotato di </w:t>
      </w:r>
      <w:r w:rsidR="00D65664">
        <w:rPr>
          <w:rFonts w:ascii="Open Sans" w:hAnsi="Open Sans" w:cs="Open Sans"/>
          <w:sz w:val="18"/>
          <w:szCs w:val="18"/>
        </w:rPr>
        <w:t>due</w:t>
      </w:r>
      <w:r w:rsidR="001A680C" w:rsidRPr="00417BA1">
        <w:rPr>
          <w:rFonts w:ascii="Open Sans" w:hAnsi="Open Sans" w:cs="Open Sans"/>
          <w:sz w:val="18"/>
          <w:szCs w:val="18"/>
        </w:rPr>
        <w:t xml:space="preserve"> </w:t>
      </w:r>
      <w:r w:rsidR="00EA20BB" w:rsidRPr="00417BA1">
        <w:rPr>
          <w:rFonts w:ascii="Open Sans" w:hAnsi="Open Sans" w:cs="Open Sans"/>
          <w:sz w:val="18"/>
          <w:szCs w:val="18"/>
        </w:rPr>
        <w:t>molle auto-bloccanti per l’installazione in controsoffitto</w:t>
      </w:r>
      <w:r w:rsidR="00505F28" w:rsidRPr="00417BA1">
        <w:rPr>
          <w:rFonts w:ascii="Open Sans" w:hAnsi="Open Sans" w:cs="Open Sans"/>
          <w:sz w:val="18"/>
          <w:szCs w:val="18"/>
        </w:rPr>
        <w:t xml:space="preserve"> e perni per il fissaggio della griglia</w:t>
      </w:r>
      <w:r w:rsidR="0061217F" w:rsidRPr="00417BA1">
        <w:rPr>
          <w:rFonts w:ascii="Open Sans" w:hAnsi="Open Sans" w:cs="Open Sans"/>
          <w:sz w:val="18"/>
          <w:szCs w:val="18"/>
        </w:rPr>
        <w:t xml:space="preserve"> a baionetta</w:t>
      </w:r>
      <w:r w:rsidR="00FD1766" w:rsidRPr="00417BA1">
        <w:rPr>
          <w:rFonts w:ascii="Open Sans" w:hAnsi="Open Sans" w:cs="Open Sans"/>
          <w:sz w:val="18"/>
          <w:szCs w:val="18"/>
        </w:rPr>
        <w:t>.</w:t>
      </w:r>
    </w:p>
    <w:p w14:paraId="0217101A" w14:textId="3DBF5AB6" w:rsidR="00896AE8" w:rsidRPr="00417BA1" w:rsidRDefault="00896AE8" w:rsidP="00896AE8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Certificato EN54-24 – 1438-CPR-</w:t>
      </w:r>
      <w:r w:rsidR="00D65664">
        <w:rPr>
          <w:rFonts w:ascii="Open Sans" w:hAnsi="Open Sans" w:cs="Open Sans"/>
          <w:sz w:val="18"/>
          <w:szCs w:val="18"/>
        </w:rPr>
        <w:t>xxx</w:t>
      </w:r>
    </w:p>
    <w:p w14:paraId="1D20D8BA" w14:textId="77777777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17BA1" w:rsidRDefault="00DA15E4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43B49A5" w14:textId="4382AB10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418504B3" w14:textId="06E95F1B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51A0B204" w14:textId="28DF085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98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20.000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1CDA1C65" w14:textId="12703643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93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20.100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76801978" w14:textId="73B0DC01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B269E8">
        <w:rPr>
          <w:rFonts w:ascii="Open Sans" w:hAnsi="Open Sans" w:cs="Open Sans"/>
          <w:color w:val="000000"/>
          <w:sz w:val="18"/>
          <w:szCs w:val="18"/>
          <w:lang w:val="en-US" w:eastAsia="it-IT"/>
        </w:rPr>
        <w:t>IEC268-5,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D65664">
        <w:rPr>
          <w:rFonts w:ascii="Open Sans" w:hAnsi="Open Sans" w:cs="Open Sans"/>
          <w:color w:val="000000"/>
          <w:sz w:val="18"/>
          <w:szCs w:val="18"/>
          <w:lang w:val="en-US" w:eastAsia="it-IT"/>
        </w:rPr>
        <w:t>80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E8FA3B5" w14:textId="5FBD29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6B07E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EN54-24 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P max/4m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D65664">
        <w:rPr>
          <w:rFonts w:ascii="Open Sans" w:hAnsi="Open Sans" w:cs="Open Sans"/>
          <w:color w:val="000000"/>
          <w:sz w:val="18"/>
          <w:szCs w:val="18"/>
          <w:lang w:val="en-US" w:eastAsia="it-IT"/>
        </w:rPr>
        <w:t>79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E416E74" w14:textId="6059647E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84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6F3722FE" w14:textId="584E35F2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Sensibilità </w:t>
      </w:r>
      <w:r w:rsidR="006B07EC">
        <w:rPr>
          <w:rFonts w:ascii="Open Sans" w:hAnsi="Open Sans" w:cs="Open Sans"/>
          <w:color w:val="000000"/>
          <w:sz w:val="18"/>
          <w:szCs w:val="18"/>
          <w:lang w:eastAsia="it-IT"/>
        </w:rPr>
        <w:t>EN54-24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, 1W/1m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80,4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14655B9" w14:textId="430062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2535FF6" w14:textId="00D2C78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039564B2" w14:textId="7F65A7A8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6B07EC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2F46A5CD" w14:textId="136C46A7" w:rsidR="00D010BF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81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828F38D" w14:textId="5A6CACFB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105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83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1BE76EB" w14:textId="6B378008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52E4DC07" w14:textId="23A06A9A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0,64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30D9DD66" w14:textId="33FB883D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90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589C998" w14:textId="310F584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3225155A" w14:textId="77777777" w:rsidR="00D010BF" w:rsidRPr="0030059F" w:rsidRDefault="00D010BF" w:rsidP="0030059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431A2C7A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D65664">
        <w:rPr>
          <w:rFonts w:ascii="Open Sans" w:hAnsi="Open Sans" w:cs="Open Sans"/>
          <w:sz w:val="18"/>
          <w:szCs w:val="18"/>
          <w:u w:val="single"/>
        </w:rPr>
        <w:t>-SE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06-</w:t>
      </w:r>
      <w:r w:rsidR="00D65664">
        <w:rPr>
          <w:rFonts w:ascii="Open Sans" w:hAnsi="Open Sans" w:cs="Open Sans"/>
          <w:sz w:val="18"/>
          <w:szCs w:val="18"/>
          <w:u w:val="single"/>
        </w:rPr>
        <w:t>66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DD219A3" w14:textId="002E7CE0" w:rsidR="00210FD5" w:rsidRDefault="00210FD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2795E31" w14:textId="687BB201" w:rsidR="00210FD5" w:rsidRPr="00210FD5" w:rsidRDefault="00D65664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7307082E" wp14:editId="52414BB2">
            <wp:extent cx="2120400" cy="1800000"/>
            <wp:effectExtent l="0" t="0" r="0" b="0"/>
            <wp:docPr id="117546500" name="Immagine 1" descr="Immagine che contiene altoparlante, cerchio, ora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6500" name="Immagine 1" descr="Immagine che contiene altoparlante, cerchio, orator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79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6C68AFAB" wp14:editId="511FF686">
            <wp:extent cx="1933200" cy="1800000"/>
            <wp:effectExtent l="0" t="0" r="0" b="0"/>
            <wp:docPr id="1658378307" name="Immagine 2" descr="Immagine che contiene bianco, to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78307" name="Immagine 2" descr="Immagine che contiene bianco, tort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79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C7258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D8CED" w14:textId="77777777" w:rsidR="00C7258B" w:rsidRDefault="00C7258B" w:rsidP="007A323F">
      <w:r>
        <w:separator/>
      </w:r>
    </w:p>
  </w:endnote>
  <w:endnote w:type="continuationSeparator" w:id="0">
    <w:p w14:paraId="3CEAE263" w14:textId="77777777" w:rsidR="00C7258B" w:rsidRDefault="00C7258B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D9495" w14:textId="77777777" w:rsidR="00C7258B" w:rsidRDefault="00C7258B" w:rsidP="007A323F">
      <w:r>
        <w:separator/>
      </w:r>
    </w:p>
  </w:footnote>
  <w:footnote w:type="continuationSeparator" w:id="0">
    <w:p w14:paraId="40A852BE" w14:textId="77777777" w:rsidR="00C7258B" w:rsidRDefault="00C7258B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361952">
    <w:abstractNumId w:val="0"/>
  </w:num>
  <w:num w:numId="2" w16cid:durableId="1847986665">
    <w:abstractNumId w:val="2"/>
  </w:num>
  <w:num w:numId="3" w16cid:durableId="134127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C1D68"/>
    <w:rsid w:val="000F66CA"/>
    <w:rsid w:val="001342C7"/>
    <w:rsid w:val="00147BAD"/>
    <w:rsid w:val="001A680C"/>
    <w:rsid w:val="00210FD5"/>
    <w:rsid w:val="00212E9D"/>
    <w:rsid w:val="0030059F"/>
    <w:rsid w:val="00417BA1"/>
    <w:rsid w:val="00484439"/>
    <w:rsid w:val="005029F8"/>
    <w:rsid w:val="00504B4E"/>
    <w:rsid w:val="00505F28"/>
    <w:rsid w:val="00603406"/>
    <w:rsid w:val="0061217F"/>
    <w:rsid w:val="006A0E60"/>
    <w:rsid w:val="006B07EC"/>
    <w:rsid w:val="007A323F"/>
    <w:rsid w:val="007A7273"/>
    <w:rsid w:val="00836506"/>
    <w:rsid w:val="008953E4"/>
    <w:rsid w:val="00896AE8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269E8"/>
    <w:rsid w:val="00BF6700"/>
    <w:rsid w:val="00C24B00"/>
    <w:rsid w:val="00C65EFD"/>
    <w:rsid w:val="00C7258B"/>
    <w:rsid w:val="00CD6B54"/>
    <w:rsid w:val="00D010BF"/>
    <w:rsid w:val="00D06CCC"/>
    <w:rsid w:val="00D0747F"/>
    <w:rsid w:val="00D1402B"/>
    <w:rsid w:val="00D208D1"/>
    <w:rsid w:val="00D27479"/>
    <w:rsid w:val="00D65664"/>
    <w:rsid w:val="00DA15E4"/>
    <w:rsid w:val="00E14A4D"/>
    <w:rsid w:val="00EA20BB"/>
    <w:rsid w:val="00F16A38"/>
    <w:rsid w:val="00F47D4B"/>
    <w:rsid w:val="00FA7EA3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80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62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29</cp:revision>
  <cp:lastPrinted>2022-12-22T07:34:00Z</cp:lastPrinted>
  <dcterms:created xsi:type="dcterms:W3CDTF">2021-07-25T09:32:00Z</dcterms:created>
  <dcterms:modified xsi:type="dcterms:W3CDTF">2024-03-01T11:51:00Z</dcterms:modified>
</cp:coreProperties>
</file>