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4C548FA5" w:rsidR="00A672BD" w:rsidRPr="00C0762C" w:rsidRDefault="00EC5203" w:rsidP="00C0762C">
      <w:pPr>
        <w:pStyle w:val="Nessunaspaziatura"/>
        <w:rPr>
          <w:rFonts w:ascii="Open Sans" w:hAnsi="Open Sans" w:cs="Open Sans"/>
        </w:rPr>
      </w:pPr>
      <w:r w:rsidRPr="00C0762C">
        <w:rPr>
          <w:rFonts w:ascii="Open Sans" w:hAnsi="Open Sans" w:cs="Open Sans"/>
          <w:b/>
        </w:rPr>
        <w:t>DL 06-130T plus-EN54</w:t>
      </w:r>
      <w:r w:rsidR="00A672BD" w:rsidRPr="00C0762C">
        <w:rPr>
          <w:rFonts w:ascii="Open Sans" w:hAnsi="Open Sans" w:cs="Open Sans"/>
        </w:rPr>
        <w:t xml:space="preserve"> </w:t>
      </w:r>
      <w:r w:rsidR="00DD242C" w:rsidRPr="00C0762C">
        <w:rPr>
          <w:rFonts w:ascii="Open Sans" w:hAnsi="Open Sans" w:cs="Open Sans"/>
        </w:rPr>
        <w:t xml:space="preserve">Diffusori </w:t>
      </w:r>
      <w:r w:rsidR="00C16353" w:rsidRPr="00C0762C">
        <w:rPr>
          <w:rFonts w:ascii="Open Sans" w:hAnsi="Open Sans" w:cs="Open Sans"/>
        </w:rPr>
        <w:t>musicali</w:t>
      </w:r>
    </w:p>
    <w:p w14:paraId="7B08196E" w14:textId="77777777" w:rsidR="00A672BD" w:rsidRPr="0094558D" w:rsidRDefault="00A672BD" w:rsidP="00C0762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937EAFC" w14:textId="77777777" w:rsidR="0094558D" w:rsidRDefault="0094558D" w:rsidP="0094558D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>acciaio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 xml:space="preserve">anello e griglia </w:t>
      </w:r>
      <w:r w:rsidRPr="0030059F">
        <w:rPr>
          <w:rFonts w:ascii="Open Sans" w:hAnsi="Open Sans" w:cs="Open Sans"/>
          <w:sz w:val="18"/>
          <w:szCs w:val="18"/>
        </w:rPr>
        <w:t>di colore bianco (RAL9010).</w:t>
      </w:r>
    </w:p>
    <w:p w14:paraId="213EB44B" w14:textId="68004D24" w:rsidR="0094558D" w:rsidRDefault="0094558D" w:rsidP="0094558D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griglia, deve essere completa di </w:t>
      </w:r>
      <w:r w:rsidRPr="0030059F">
        <w:rPr>
          <w:rFonts w:ascii="Open Sans" w:hAnsi="Open Sans" w:cs="Open Sans"/>
          <w:sz w:val="18"/>
          <w:szCs w:val="18"/>
        </w:rPr>
        <w:t>altoparlante</w:t>
      </w:r>
      <w:r>
        <w:rPr>
          <w:rFonts w:ascii="Open Sans" w:hAnsi="Open Sans" w:cs="Open Sans"/>
          <w:sz w:val="18"/>
          <w:szCs w:val="18"/>
        </w:rPr>
        <w:t xml:space="preserve"> coassiale 2 vie </w:t>
      </w:r>
      <w:proofErr w:type="gramStart"/>
      <w:r>
        <w:rPr>
          <w:rFonts w:ascii="Open Sans" w:hAnsi="Open Sans" w:cs="Open Sans"/>
          <w:sz w:val="18"/>
          <w:szCs w:val="18"/>
        </w:rPr>
        <w:t xml:space="preserve">da </w:t>
      </w:r>
      <w:r w:rsidRPr="0030059F">
        <w:rPr>
          <w:rFonts w:ascii="Open Sans" w:hAnsi="Open Sans" w:cs="Open Sans"/>
          <w:sz w:val="18"/>
          <w:szCs w:val="18"/>
        </w:rPr>
        <w:t xml:space="preserve"> Ø</w:t>
      </w:r>
      <w:proofErr w:type="gramEnd"/>
      <w:r w:rsidRPr="0030059F">
        <w:rPr>
          <w:rFonts w:ascii="Open Sans" w:hAnsi="Open Sans" w:cs="Open Sans"/>
          <w:sz w:val="18"/>
          <w:szCs w:val="18"/>
        </w:rPr>
        <w:t xml:space="preserve"> 130 mm </w:t>
      </w:r>
      <w:r>
        <w:rPr>
          <w:rFonts w:ascii="Open Sans" w:hAnsi="Open Sans" w:cs="Open Sans"/>
          <w:sz w:val="18"/>
          <w:szCs w:val="18"/>
        </w:rPr>
        <w:t xml:space="preserve">completo di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2 poli completo di termofusibile. 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tre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>
        <w:rPr>
          <w:rFonts w:ascii="Open Sans" w:hAnsi="Open Sans" w:cs="Open Sans"/>
          <w:sz w:val="18"/>
          <w:szCs w:val="18"/>
        </w:rPr>
        <w:t xml:space="preserve"> e perni per il fissaggio della griglia a baionetta.</w:t>
      </w:r>
    </w:p>
    <w:p w14:paraId="7D97668D" w14:textId="7D135F77" w:rsidR="0094558D" w:rsidRPr="000C7C70" w:rsidRDefault="0094558D" w:rsidP="0094558D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233</w:t>
      </w:r>
    </w:p>
    <w:p w14:paraId="03B0191C" w14:textId="77777777" w:rsidR="0094558D" w:rsidRDefault="0094558D" w:rsidP="00C0762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C0762C" w:rsidRDefault="000C1D68" w:rsidP="00C0762C">
      <w:pPr>
        <w:pStyle w:val="Nessunaspaziatura"/>
        <w:rPr>
          <w:rFonts w:ascii="Open Sans" w:hAnsi="Open Sans" w:cs="Open Sans"/>
          <w:sz w:val="18"/>
          <w:szCs w:val="18"/>
        </w:rPr>
      </w:pPr>
      <w:r w:rsidRPr="00C0762C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C0762C" w:rsidRDefault="00DA15E4" w:rsidP="00C0762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C0762C" w:rsidRDefault="00DA15E4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C0762C" w:rsidRDefault="00DA15E4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1903CC33" w14:textId="791E6A3B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388 ÷ 21.900 Hz</w:t>
      </w:r>
    </w:p>
    <w:p w14:paraId="41BD865C" w14:textId="1EDE5AFD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237 ÷ 24.000 Hz</w:t>
      </w:r>
    </w:p>
    <w:p w14:paraId="1ED85C5A" w14:textId="54119735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95</w:t>
      </w:r>
      <w:proofErr w:type="gramStart"/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,</w:t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>7</w:t>
      </w:r>
      <w:proofErr w:type="gramEnd"/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D5BB5DE" w14:textId="3323E930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1W/4m, peak</w:t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83</w:t>
      </w:r>
      <w:proofErr w:type="gramStart"/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,</w:t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>7</w:t>
      </w:r>
      <w:proofErr w:type="gramEnd"/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25D094B" w14:textId="6AF39414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91</w:t>
      </w:r>
      <w:proofErr w:type="gramStart"/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,</w:t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>4</w:t>
      </w:r>
      <w:proofErr w:type="gramEnd"/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63A87FD" w14:textId="0446BE14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83</w:t>
      </w:r>
      <w:proofErr w:type="gramStart"/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,</w:t>
      </w:r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>0</w:t>
      </w:r>
      <w:proofErr w:type="gramEnd"/>
      <w:r w:rsidRPr="00C0762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E7FFDF4" w14:textId="1C22C24F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74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,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0 dB</w:t>
      </w:r>
    </w:p>
    <w:p w14:paraId="4F3E5C05" w14:textId="19D237EC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86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,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0 dB</w:t>
      </w:r>
    </w:p>
    <w:p w14:paraId="265D189D" w14:textId="1267869F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5C860EFB" w14:textId="28A43098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1DF9AC1F" w14:textId="3DE8FEDA" w:rsidR="00C0762C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h/v 139°</w:t>
      </w:r>
    </w:p>
    <w:p w14:paraId="115726A2" w14:textId="2E85BD8C" w:rsidR="00DA15E4" w:rsidRPr="00C0762C" w:rsidRDefault="00C0762C" w:rsidP="00C0762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0762C">
        <w:rPr>
          <w:rFonts w:ascii="Open Sans" w:hAnsi="Open Sans" w:cs="Open Sans"/>
          <w:color w:val="000000"/>
          <w:sz w:val="18"/>
          <w:szCs w:val="18"/>
          <w:lang w:eastAsia="it-IT"/>
        </w:rPr>
        <w:t>h/v 56°</w:t>
      </w:r>
    </w:p>
    <w:p w14:paraId="68C22E30" w14:textId="2E5F3CBC" w:rsidR="0094558D" w:rsidRPr="00FD1766" w:rsidRDefault="0094558D" w:rsidP="0094558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Ø 180 x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0 mm</w:t>
      </w:r>
    </w:p>
    <w:p w14:paraId="7C72E371" w14:textId="0CE5A747" w:rsidR="0094558D" w:rsidRPr="00FD1766" w:rsidRDefault="0094558D" w:rsidP="0094558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IP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5E8C62F4" w14:textId="7DE96EB3" w:rsidR="0094558D" w:rsidRPr="00FD1766" w:rsidRDefault="0094558D" w:rsidP="0094558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1,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67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4ABD230D" w14:textId="247F83A7" w:rsidR="0094558D" w:rsidRPr="00FD1766" w:rsidRDefault="0094558D" w:rsidP="0094558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Ø 16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9</w:t>
      </w:r>
      <w:bookmarkStart w:id="0" w:name="_GoBack"/>
      <w:bookmarkEnd w:id="0"/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4F67F97" w14:textId="77777777" w:rsidR="0094558D" w:rsidRPr="0030059F" w:rsidRDefault="0094558D" w:rsidP="0094558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C0762C" w:rsidRDefault="00A672BD" w:rsidP="00C0762C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08F11053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DD242C" w:rsidRPr="00DD242C">
        <w:rPr>
          <w:rFonts w:ascii="Open Sans" w:hAnsi="Open Sans" w:cs="Open Sans"/>
          <w:sz w:val="18"/>
          <w:szCs w:val="18"/>
          <w:u w:val="single"/>
        </w:rPr>
        <w:t xml:space="preserve">DL 06-130T plus-EN54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68F2D0E6" w14:textId="4644F5ED" w:rsidR="00613215" w:rsidRDefault="00613215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5E9B4DED" w14:textId="71010762" w:rsidR="00613215" w:rsidRPr="00613215" w:rsidRDefault="00613215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4867843" wp14:editId="6814B18C">
            <wp:extent cx="17208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 06-130T Plus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F853615" wp14:editId="08EF3F96">
            <wp:extent cx="1609200" cy="1800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L 06-130T Plus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3820DE"/>
    <w:rsid w:val="00484439"/>
    <w:rsid w:val="004E1BA4"/>
    <w:rsid w:val="005029F8"/>
    <w:rsid w:val="00603406"/>
    <w:rsid w:val="00613215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4558D"/>
    <w:rsid w:val="00955254"/>
    <w:rsid w:val="009C15A6"/>
    <w:rsid w:val="009C1D22"/>
    <w:rsid w:val="009E5177"/>
    <w:rsid w:val="00A672BD"/>
    <w:rsid w:val="00B02DBC"/>
    <w:rsid w:val="00C0762C"/>
    <w:rsid w:val="00C16353"/>
    <w:rsid w:val="00C403D3"/>
    <w:rsid w:val="00D0747F"/>
    <w:rsid w:val="00D1402B"/>
    <w:rsid w:val="00D208D1"/>
    <w:rsid w:val="00DA15E4"/>
    <w:rsid w:val="00DD242C"/>
    <w:rsid w:val="00E14A4D"/>
    <w:rsid w:val="00EC5203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58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19</cp:revision>
  <cp:lastPrinted>2021-03-17T12:56:00Z</cp:lastPrinted>
  <dcterms:created xsi:type="dcterms:W3CDTF">2021-07-25T09:32:00Z</dcterms:created>
  <dcterms:modified xsi:type="dcterms:W3CDTF">2021-11-22T13:18:00Z</dcterms:modified>
</cp:coreProperties>
</file>