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0ED1403C" w:rsidR="00A672BD" w:rsidRPr="00FF09FC" w:rsidRDefault="000C1D68" w:rsidP="00FF09FC">
      <w:pPr>
        <w:pStyle w:val="Nessunaspaziatura"/>
        <w:rPr>
          <w:rFonts w:ascii="Open Sans" w:hAnsi="Open Sans" w:cs="Open Sans"/>
          <w:b/>
        </w:rPr>
      </w:pPr>
      <w:r w:rsidRPr="00FF09FC">
        <w:rPr>
          <w:rFonts w:ascii="Open Sans" w:hAnsi="Open Sans" w:cs="Open Sans"/>
          <w:b/>
        </w:rPr>
        <w:t>DL 06-</w:t>
      </w:r>
      <w:r w:rsidR="00E66DFC" w:rsidRPr="00FF09FC">
        <w:rPr>
          <w:rFonts w:ascii="Open Sans" w:hAnsi="Open Sans" w:cs="Open Sans"/>
          <w:b/>
        </w:rPr>
        <w:t>165</w:t>
      </w:r>
      <w:r w:rsidRPr="00FF09FC">
        <w:rPr>
          <w:rFonts w:ascii="Open Sans" w:hAnsi="Open Sans" w:cs="Open Sans"/>
          <w:b/>
        </w:rPr>
        <w:t>/T-EN54</w:t>
      </w:r>
      <w:r w:rsidR="002779F4" w:rsidRPr="00FF09FC">
        <w:rPr>
          <w:rFonts w:ascii="Open Sans" w:hAnsi="Open Sans" w:cs="Open Sans"/>
          <w:b/>
        </w:rPr>
        <w:t xml:space="preserve"> STR</w:t>
      </w:r>
      <w:r w:rsidR="00A672BD" w:rsidRPr="00FF09FC">
        <w:rPr>
          <w:rFonts w:ascii="Open Sans" w:hAnsi="Open Sans" w:cs="Open Sans"/>
          <w:b/>
        </w:rPr>
        <w:t xml:space="preserve"> </w:t>
      </w:r>
      <w:r w:rsidRPr="00FF09FC">
        <w:rPr>
          <w:rFonts w:ascii="Open Sans" w:hAnsi="Open Sans" w:cs="Open Sans"/>
        </w:rPr>
        <w:t>Diffusore controsoffitto</w:t>
      </w:r>
    </w:p>
    <w:p w14:paraId="7B08196E" w14:textId="77777777" w:rsidR="00A672BD" w:rsidRPr="00FF09FC" w:rsidRDefault="00A672BD" w:rsidP="00FF09FC">
      <w:pPr>
        <w:pStyle w:val="Nessunaspaziatura"/>
        <w:rPr>
          <w:rFonts w:ascii="Open Sans" w:hAnsi="Open Sans" w:cs="Open Sans"/>
          <w:iCs/>
          <w:sz w:val="18"/>
          <w:szCs w:val="18"/>
        </w:rPr>
      </w:pPr>
    </w:p>
    <w:p w14:paraId="22812646" w14:textId="51D8169F" w:rsidR="000C1D68" w:rsidRPr="00FF09FC" w:rsidRDefault="000C1D68" w:rsidP="00FF09FC">
      <w:pPr>
        <w:pStyle w:val="Nessunaspaziatura"/>
        <w:rPr>
          <w:rFonts w:ascii="Open Sans" w:hAnsi="Open Sans" w:cs="Open Sans"/>
          <w:sz w:val="18"/>
          <w:szCs w:val="18"/>
        </w:rPr>
      </w:pPr>
      <w:r w:rsidRPr="00FF09FC">
        <w:rPr>
          <w:rFonts w:ascii="Open Sans" w:hAnsi="Open Sans" w:cs="Open Sans"/>
          <w:sz w:val="18"/>
          <w:szCs w:val="18"/>
        </w:rPr>
        <w:t>Il diffusore sonoro dovrà essere del tipo a plafoniera da incasso in controso</w:t>
      </w:r>
      <w:r w:rsidR="00766C37" w:rsidRPr="00FF09FC">
        <w:rPr>
          <w:rFonts w:ascii="Open Sans" w:hAnsi="Open Sans" w:cs="Open Sans"/>
          <w:sz w:val="18"/>
          <w:szCs w:val="18"/>
        </w:rPr>
        <w:t xml:space="preserve">ffitto, costruito con anello e </w:t>
      </w:r>
      <w:r w:rsidRPr="00FF09FC">
        <w:rPr>
          <w:rFonts w:ascii="Open Sans" w:hAnsi="Open Sans" w:cs="Open Sans"/>
          <w:sz w:val="18"/>
          <w:szCs w:val="18"/>
        </w:rPr>
        <w:t>griglia in metallo, il tutto di colore bianco (RAL901</w:t>
      </w:r>
      <w:r w:rsidR="00C3257C" w:rsidRPr="00FF09FC">
        <w:rPr>
          <w:rFonts w:ascii="Open Sans" w:hAnsi="Open Sans" w:cs="Open Sans"/>
          <w:sz w:val="18"/>
          <w:szCs w:val="18"/>
        </w:rPr>
        <w:t>0</w:t>
      </w:r>
      <w:r w:rsidRPr="00FF09FC">
        <w:rPr>
          <w:rFonts w:ascii="Open Sans" w:hAnsi="Open Sans" w:cs="Open Sans"/>
          <w:sz w:val="18"/>
          <w:szCs w:val="18"/>
        </w:rPr>
        <w:t>).</w:t>
      </w:r>
    </w:p>
    <w:p w14:paraId="135217AA" w14:textId="77777777" w:rsidR="00A260C9" w:rsidRDefault="00766C37" w:rsidP="00FF09FC">
      <w:pPr>
        <w:pStyle w:val="Nessunaspaziatura"/>
        <w:rPr>
          <w:rFonts w:ascii="Open Sans" w:hAnsi="Open Sans" w:cs="Open Sans"/>
          <w:color w:val="231F20"/>
          <w:sz w:val="18"/>
          <w:szCs w:val="18"/>
        </w:rPr>
      </w:pPr>
      <w:r w:rsidRPr="00FF09FC">
        <w:rPr>
          <w:rFonts w:ascii="Open Sans" w:hAnsi="Open Sans" w:cs="Open Sans"/>
          <w:sz w:val="18"/>
          <w:szCs w:val="18"/>
        </w:rPr>
        <w:t>L’altoparlante Ø 165 mm deve essere a larga banda con doppio cono per le frequenze alte, e deve essere incluso il trasformatore per il collegamento a tensione costante 100 V. Il diffusore sonoro dovrà essere dotato di molle auto-bloccanti per l’installazione in controsoffitto completo di calotta antifiamma in acciaio, connettore ceramico a 2 poli, completo di termofusibile</w:t>
      </w:r>
      <w:r w:rsidR="009B27A4" w:rsidRPr="00FF09FC">
        <w:rPr>
          <w:rFonts w:ascii="Open Sans" w:hAnsi="Open Sans" w:cs="Open Sans"/>
          <w:sz w:val="18"/>
          <w:szCs w:val="18"/>
        </w:rPr>
        <w:t xml:space="preserve">. Deve essere provvisto </w:t>
      </w:r>
      <w:r w:rsidR="009B27A4" w:rsidRPr="00FF09FC">
        <w:rPr>
          <w:rFonts w:ascii="Open Sans" w:hAnsi="Open Sans" w:cs="Open Sans"/>
          <w:color w:val="231F20"/>
          <w:sz w:val="18"/>
          <w:szCs w:val="18"/>
        </w:rPr>
        <w:t>di</w:t>
      </w:r>
      <w:r w:rsidR="009B27A4" w:rsidRPr="00FF09FC"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 w:rsidR="009B27A4" w:rsidRPr="00FF09FC">
        <w:rPr>
          <w:rFonts w:ascii="Open Sans" w:hAnsi="Open Sans" w:cs="Open Sans"/>
          <w:color w:val="231F20"/>
          <w:sz w:val="18"/>
          <w:szCs w:val="18"/>
        </w:rPr>
        <w:t>un</w:t>
      </w:r>
      <w:r w:rsidR="009B27A4" w:rsidRPr="00FF09FC"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 w:rsidR="009B27A4" w:rsidRPr="00FF09FC">
        <w:rPr>
          <w:rFonts w:ascii="Open Sans" w:hAnsi="Open Sans" w:cs="Open Sans"/>
          <w:color w:val="231F20"/>
          <w:sz w:val="18"/>
          <w:szCs w:val="18"/>
        </w:rPr>
        <w:t>LED</w:t>
      </w:r>
      <w:r w:rsidR="009B27A4" w:rsidRPr="00FF09FC"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 w:rsidR="009B27A4" w:rsidRPr="00FF09FC">
        <w:rPr>
          <w:rFonts w:ascii="Open Sans" w:hAnsi="Open Sans" w:cs="Open Sans"/>
          <w:color w:val="231F20"/>
          <w:sz w:val="18"/>
          <w:szCs w:val="18"/>
        </w:rPr>
        <w:t>bianco</w:t>
      </w:r>
      <w:r w:rsidR="009B27A4" w:rsidRPr="00FF09FC"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 w:rsidR="009B27A4" w:rsidRPr="00FF09FC">
        <w:rPr>
          <w:rFonts w:ascii="Open Sans" w:hAnsi="Open Sans" w:cs="Open Sans"/>
          <w:color w:val="231F20"/>
          <w:sz w:val="18"/>
          <w:szCs w:val="18"/>
        </w:rPr>
        <w:t>integrato</w:t>
      </w:r>
      <w:r w:rsidR="009B27A4" w:rsidRPr="00FF09FC"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 w:rsidR="009B27A4" w:rsidRPr="00FF09FC">
        <w:rPr>
          <w:rFonts w:ascii="Open Sans" w:hAnsi="Open Sans" w:cs="Open Sans"/>
          <w:color w:val="231F20"/>
          <w:sz w:val="18"/>
          <w:szCs w:val="18"/>
        </w:rPr>
        <w:t>che</w:t>
      </w:r>
      <w:r w:rsidR="009B27A4" w:rsidRPr="00FF09FC"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 w:rsidR="009B27A4" w:rsidRPr="00FF09FC">
        <w:rPr>
          <w:rFonts w:ascii="Open Sans" w:hAnsi="Open Sans" w:cs="Open Sans"/>
          <w:color w:val="231F20"/>
          <w:sz w:val="18"/>
          <w:szCs w:val="18"/>
        </w:rPr>
        <w:t>fornisce</w:t>
      </w:r>
      <w:r w:rsidR="009B27A4" w:rsidRPr="00FF09FC"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 w:rsidR="009B27A4" w:rsidRPr="00FF09FC">
        <w:rPr>
          <w:rFonts w:ascii="Open Sans" w:hAnsi="Open Sans" w:cs="Open Sans"/>
          <w:color w:val="231F20"/>
          <w:sz w:val="18"/>
          <w:szCs w:val="18"/>
        </w:rPr>
        <w:t>600</w:t>
      </w:r>
      <w:r w:rsidR="009B27A4" w:rsidRPr="00FF09FC"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 w:rsidR="009B27A4" w:rsidRPr="00FF09FC">
        <w:rPr>
          <w:rFonts w:ascii="Open Sans" w:hAnsi="Open Sans" w:cs="Open Sans"/>
          <w:color w:val="231F20"/>
          <w:sz w:val="18"/>
          <w:szCs w:val="18"/>
        </w:rPr>
        <w:t>Lux</w:t>
      </w:r>
      <w:r w:rsidR="009B27A4" w:rsidRPr="00FF09FC"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 w:rsidR="009B27A4" w:rsidRPr="00FF09FC">
        <w:rPr>
          <w:rFonts w:ascii="Open Sans" w:hAnsi="Open Sans" w:cs="Open Sans"/>
          <w:color w:val="231F20"/>
          <w:sz w:val="18"/>
          <w:szCs w:val="18"/>
        </w:rPr>
        <w:t>a</w:t>
      </w:r>
      <w:r w:rsidR="009B27A4" w:rsidRPr="00FF09FC"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 w:rsidR="009B27A4" w:rsidRPr="00FF09FC">
        <w:rPr>
          <w:rFonts w:ascii="Open Sans" w:hAnsi="Open Sans" w:cs="Open Sans"/>
          <w:color w:val="231F20"/>
          <w:sz w:val="18"/>
          <w:szCs w:val="18"/>
        </w:rPr>
        <w:t>90</w:t>
      </w:r>
      <w:r w:rsidR="009B27A4" w:rsidRPr="00FF09FC"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 w:rsidR="009B27A4" w:rsidRPr="00FF09FC">
        <w:rPr>
          <w:rFonts w:ascii="Open Sans" w:hAnsi="Open Sans" w:cs="Open Sans"/>
          <w:color w:val="231F20"/>
          <w:sz w:val="18"/>
          <w:szCs w:val="18"/>
        </w:rPr>
        <w:t>mm</w:t>
      </w:r>
      <w:r w:rsidR="009B27A4" w:rsidRPr="00FF09FC"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 w:rsidR="009B27A4" w:rsidRPr="00FF09FC">
        <w:rPr>
          <w:rFonts w:ascii="Open Sans" w:hAnsi="Open Sans" w:cs="Open Sans"/>
          <w:color w:val="231F20"/>
          <w:sz w:val="18"/>
          <w:szCs w:val="18"/>
        </w:rPr>
        <w:t>con</w:t>
      </w:r>
      <w:r w:rsidR="009B27A4" w:rsidRPr="00FF09FC"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 w:rsidR="009B27A4" w:rsidRPr="00FF09FC">
        <w:rPr>
          <w:rFonts w:ascii="Open Sans" w:hAnsi="Open Sans" w:cs="Open Sans"/>
          <w:color w:val="231F20"/>
          <w:sz w:val="18"/>
          <w:szCs w:val="18"/>
        </w:rPr>
        <w:t>74</w:t>
      </w:r>
      <w:r w:rsidR="009B27A4" w:rsidRPr="00FF09FC"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 w:rsidR="009B27A4" w:rsidRPr="00FF09FC">
        <w:rPr>
          <w:rFonts w:ascii="Open Sans" w:hAnsi="Open Sans" w:cs="Open Sans"/>
          <w:color w:val="231F20"/>
          <w:sz w:val="18"/>
          <w:szCs w:val="18"/>
        </w:rPr>
        <w:t>flash</w:t>
      </w:r>
      <w:r w:rsidR="009B27A4" w:rsidRPr="00FF09FC"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 w:rsidR="009B27A4" w:rsidRPr="00FF09FC">
        <w:rPr>
          <w:rFonts w:ascii="Open Sans" w:hAnsi="Open Sans" w:cs="Open Sans"/>
          <w:color w:val="231F20"/>
          <w:sz w:val="18"/>
          <w:szCs w:val="18"/>
        </w:rPr>
        <w:t>al</w:t>
      </w:r>
      <w:r w:rsidR="009B27A4" w:rsidRPr="00FF09FC"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 w:rsidR="009B27A4" w:rsidRPr="00FF09FC">
        <w:rPr>
          <w:rFonts w:ascii="Open Sans" w:hAnsi="Open Sans" w:cs="Open Sans"/>
          <w:color w:val="231F20"/>
          <w:sz w:val="18"/>
          <w:szCs w:val="18"/>
        </w:rPr>
        <w:t>minuto</w:t>
      </w:r>
      <w:r w:rsidR="009B27A4" w:rsidRPr="00FF09FC"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 w:rsidR="009B27A4" w:rsidRPr="00FF09FC">
        <w:rPr>
          <w:rFonts w:ascii="Open Sans" w:hAnsi="Open Sans" w:cs="Open Sans"/>
          <w:color w:val="231F20"/>
          <w:sz w:val="18"/>
          <w:szCs w:val="18"/>
        </w:rPr>
        <w:t>alte</w:t>
      </w:r>
      <w:r w:rsidR="009B27A4" w:rsidRPr="00FF09FC"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 w:rsidR="009B27A4" w:rsidRPr="00FF09FC">
        <w:rPr>
          <w:rFonts w:ascii="Open Sans" w:hAnsi="Open Sans" w:cs="Open Sans"/>
          <w:color w:val="231F20"/>
          <w:sz w:val="18"/>
          <w:szCs w:val="18"/>
        </w:rPr>
        <w:t>prestazioni</w:t>
      </w:r>
      <w:r w:rsidR="009B27A4" w:rsidRPr="00FF09FC"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 w:rsidR="009B27A4" w:rsidRPr="00FF09FC">
        <w:rPr>
          <w:rFonts w:ascii="Open Sans" w:hAnsi="Open Sans" w:cs="Open Sans"/>
          <w:color w:val="231F20"/>
          <w:spacing w:val="-1"/>
          <w:sz w:val="18"/>
          <w:szCs w:val="18"/>
        </w:rPr>
        <w:t>strobo</w:t>
      </w:r>
      <w:r w:rsidR="009B27A4" w:rsidRPr="00FF09FC">
        <w:rPr>
          <w:rFonts w:ascii="Open Sans" w:hAnsi="Open Sans" w:cs="Open Sans"/>
          <w:color w:val="231F20"/>
          <w:sz w:val="18"/>
          <w:szCs w:val="18"/>
        </w:rPr>
        <w:t>scopica”</w:t>
      </w:r>
      <w:r w:rsidR="00A260C9">
        <w:rPr>
          <w:rFonts w:ascii="Open Sans" w:hAnsi="Open Sans" w:cs="Open Sans"/>
          <w:color w:val="231F20"/>
          <w:sz w:val="18"/>
          <w:szCs w:val="18"/>
        </w:rPr>
        <w:t xml:space="preserve"> con alimentazione 24 Vdc</w:t>
      </w:r>
      <w:r w:rsidR="009B27A4" w:rsidRPr="00FF09FC">
        <w:rPr>
          <w:rFonts w:ascii="Open Sans" w:hAnsi="Open Sans" w:cs="Open Sans"/>
          <w:color w:val="231F20"/>
          <w:sz w:val="18"/>
          <w:szCs w:val="18"/>
        </w:rPr>
        <w:t>.</w:t>
      </w:r>
    </w:p>
    <w:p w14:paraId="1D20D8BA" w14:textId="6A870746" w:rsidR="000C1D68" w:rsidRDefault="00A260C9" w:rsidP="00FF09FC">
      <w:pPr>
        <w:pStyle w:val="Nessunaspaziatura"/>
        <w:rPr>
          <w:rFonts w:ascii="Open Sans" w:hAnsi="Open Sans" w:cs="Open Sans"/>
          <w:sz w:val="18"/>
          <w:szCs w:val="18"/>
        </w:rPr>
      </w:pPr>
      <w:r w:rsidRPr="00807880">
        <w:rPr>
          <w:rFonts w:ascii="Open Sans" w:hAnsi="Open Sans" w:cs="Open Sans"/>
          <w:sz w:val="18"/>
          <w:szCs w:val="18"/>
        </w:rPr>
        <w:t>Certificato EN54-24 – 1438-CPR-0</w:t>
      </w:r>
      <w:r>
        <w:rPr>
          <w:rFonts w:ascii="Open Sans" w:hAnsi="Open Sans" w:cs="Open Sans"/>
          <w:sz w:val="18"/>
          <w:szCs w:val="18"/>
        </w:rPr>
        <w:t>233</w:t>
      </w:r>
    </w:p>
    <w:p w14:paraId="5F221A7A" w14:textId="77777777" w:rsidR="00A260C9" w:rsidRPr="00FF09FC" w:rsidRDefault="00A260C9" w:rsidP="00FF09FC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FF09FC" w:rsidRDefault="000C1D68" w:rsidP="00FF09FC">
      <w:pPr>
        <w:pStyle w:val="Nessunaspaziatura"/>
        <w:rPr>
          <w:rFonts w:ascii="Open Sans" w:hAnsi="Open Sans" w:cs="Open Sans"/>
          <w:sz w:val="18"/>
          <w:szCs w:val="18"/>
        </w:rPr>
      </w:pPr>
      <w:r w:rsidRPr="00FF09FC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FF09FC" w:rsidRDefault="00DA15E4" w:rsidP="00FF09FC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728B18BD" w:rsidR="00DA15E4" w:rsidRPr="00FF09FC" w:rsidRDefault="00DA15E4" w:rsidP="00FF09F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F09FC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FF09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F09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F09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F09F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6 / 3 / 1,5 W</w:t>
      </w:r>
    </w:p>
    <w:p w14:paraId="034671D7" w14:textId="4746755E" w:rsidR="00E66DFC" w:rsidRPr="00FF09FC" w:rsidRDefault="00E66DFC" w:rsidP="00FF09F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F09FC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FF09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F09F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1.667 / 3.333 / 6.667 Ω</w:t>
      </w:r>
    </w:p>
    <w:p w14:paraId="4089F596" w14:textId="7511746E" w:rsidR="00E66DFC" w:rsidRPr="00FF09FC" w:rsidRDefault="00E66DFC" w:rsidP="00FF09F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F09FC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FF09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F09F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404 ÷ 10.100 Hz</w:t>
      </w:r>
    </w:p>
    <w:p w14:paraId="079F42FB" w14:textId="39ACA5A2" w:rsidR="00E66DFC" w:rsidRPr="00FF09FC" w:rsidRDefault="00E66DFC" w:rsidP="00FF09F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F09FC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FF09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F09F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80 ÷ 24.000 Hz</w:t>
      </w:r>
    </w:p>
    <w:p w14:paraId="03D9463E" w14:textId="2F5B137D" w:rsidR="00E66DFC" w:rsidRPr="00FF09FC" w:rsidRDefault="00E66DFC" w:rsidP="00FF09F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F09FC">
        <w:rPr>
          <w:rFonts w:ascii="Open Sans" w:hAnsi="Open Sans" w:cs="Open Sans"/>
          <w:color w:val="000000"/>
          <w:sz w:val="18"/>
          <w:szCs w:val="18"/>
          <w:lang w:eastAsia="it-IT"/>
        </w:rPr>
        <w:t>SPL 1W/1m, peak</w:t>
      </w:r>
      <w:r w:rsidRPr="00FF09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F09F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102,5 dB</w:t>
      </w:r>
    </w:p>
    <w:p w14:paraId="41686EB2" w14:textId="08A25B0B" w:rsidR="00E66DFC" w:rsidRPr="00FF09FC" w:rsidRDefault="00766C37" w:rsidP="00FF09FC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FF09FC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</w:t>
      </w:r>
      <w:r w:rsidR="00E66DFC" w:rsidRPr="00FF09FC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1W/4m, peak</w:t>
      </w:r>
      <w:r w:rsidR="00E66DFC" w:rsidRPr="00FF09FC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="00E66DFC" w:rsidRPr="00FF09FC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90</w:t>
      </w:r>
      <w:proofErr w:type="gramStart"/>
      <w:r w:rsidR="00E66DFC" w:rsidRPr="00FF09FC">
        <w:rPr>
          <w:rFonts w:ascii="Open Sans" w:hAnsi="Open Sans" w:cs="Open Sans"/>
          <w:color w:val="000000"/>
          <w:sz w:val="18"/>
          <w:szCs w:val="18"/>
          <w:lang w:val="en-US" w:eastAsia="it-IT"/>
        </w:rPr>
        <w:t>,5</w:t>
      </w:r>
      <w:proofErr w:type="gramEnd"/>
      <w:r w:rsidR="00E66DFC" w:rsidRPr="00FF09FC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5E6B8904" w14:textId="3F0E0B39" w:rsidR="00E66DFC" w:rsidRPr="00FF09FC" w:rsidRDefault="00E66DFC" w:rsidP="00FF09FC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FF09FC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FF09FC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FF09FC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98</w:t>
      </w:r>
      <w:proofErr w:type="gramStart"/>
      <w:r w:rsidRPr="00FF09FC">
        <w:rPr>
          <w:rFonts w:ascii="Open Sans" w:hAnsi="Open Sans" w:cs="Open Sans"/>
          <w:color w:val="000000"/>
          <w:sz w:val="18"/>
          <w:szCs w:val="18"/>
          <w:lang w:val="en-US" w:eastAsia="it-IT"/>
        </w:rPr>
        <w:t>,2</w:t>
      </w:r>
      <w:proofErr w:type="gramEnd"/>
      <w:r w:rsidRPr="00FF09FC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5E743CF0" w14:textId="6C0C68B5" w:rsidR="00E66DFC" w:rsidRPr="00FF09FC" w:rsidRDefault="00766C37" w:rsidP="00FF09FC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FF09FC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</w:t>
      </w:r>
      <w:r w:rsidR="00E66DFC" w:rsidRPr="00FF09FC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rated noise power / 4m</w:t>
      </w:r>
      <w:r w:rsidR="00E66DFC" w:rsidRPr="00FF09FC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89</w:t>
      </w:r>
      <w:proofErr w:type="gramStart"/>
      <w:r w:rsidR="00E66DFC" w:rsidRPr="00FF09FC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="00E66DFC" w:rsidRPr="00FF09FC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2C529EE7" w14:textId="77777777" w:rsidR="00E66DFC" w:rsidRPr="00FF09FC" w:rsidRDefault="00E66DFC" w:rsidP="00FF09F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F09FC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FF09F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81,0 dB</w:t>
      </w:r>
    </w:p>
    <w:p w14:paraId="78A6C3FB" w14:textId="77777777" w:rsidR="00E66DFC" w:rsidRPr="00FF09FC" w:rsidRDefault="00E66DFC" w:rsidP="00FF09F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F09FC">
        <w:rPr>
          <w:rFonts w:ascii="Open Sans" w:hAnsi="Open Sans" w:cs="Open Sans"/>
          <w:color w:val="000000"/>
          <w:sz w:val="18"/>
          <w:szCs w:val="18"/>
          <w:lang w:eastAsia="it-IT"/>
        </w:rPr>
        <w:t>Sensibilità IEC 268-5, 1W/1m</w:t>
      </w:r>
      <w:r w:rsidRPr="00FF09F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93,0 dB</w:t>
      </w:r>
    </w:p>
    <w:p w14:paraId="30B959A3" w14:textId="1922CC5E" w:rsidR="00E66DFC" w:rsidRPr="00FF09FC" w:rsidRDefault="00E66DFC" w:rsidP="00FF09F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F09FC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FF09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F09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4814FA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FF09FC">
        <w:rPr>
          <w:rFonts w:ascii="Open Sans" w:hAnsi="Open Sans" w:cs="Open Sans"/>
          <w:color w:val="000000"/>
          <w:sz w:val="18"/>
          <w:szCs w:val="18"/>
          <w:lang w:eastAsia="it-IT"/>
        </w:rPr>
        <w:t>180°</w:t>
      </w:r>
    </w:p>
    <w:p w14:paraId="51B099F5" w14:textId="0E000ECD" w:rsidR="00E66DFC" w:rsidRPr="00FF09FC" w:rsidRDefault="00E66DFC" w:rsidP="00FF09F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F09FC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FF09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F09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4814FA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FF09FC">
        <w:rPr>
          <w:rFonts w:ascii="Open Sans" w:hAnsi="Open Sans" w:cs="Open Sans"/>
          <w:color w:val="000000"/>
          <w:sz w:val="18"/>
          <w:szCs w:val="18"/>
          <w:lang w:eastAsia="it-IT"/>
        </w:rPr>
        <w:t>175°</w:t>
      </w:r>
    </w:p>
    <w:p w14:paraId="7F0F1A60" w14:textId="1DFF77B4" w:rsidR="00E66DFC" w:rsidRPr="00FF09FC" w:rsidRDefault="00E66DFC" w:rsidP="00FF09F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F09FC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FF09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F09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4814FA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FF09FC">
        <w:rPr>
          <w:rFonts w:ascii="Open Sans" w:hAnsi="Open Sans" w:cs="Open Sans"/>
          <w:color w:val="000000"/>
          <w:sz w:val="18"/>
          <w:szCs w:val="18"/>
          <w:lang w:eastAsia="it-IT"/>
        </w:rPr>
        <w:t>100°</w:t>
      </w:r>
    </w:p>
    <w:p w14:paraId="0F0A9521" w14:textId="35F036A3" w:rsidR="00A672BD" w:rsidRPr="00FF09FC" w:rsidRDefault="00E66DFC" w:rsidP="00FF09F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F09FC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FF09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F09F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4814FA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FF09FC">
        <w:rPr>
          <w:rFonts w:ascii="Open Sans" w:hAnsi="Open Sans" w:cs="Open Sans"/>
          <w:color w:val="000000"/>
          <w:sz w:val="18"/>
          <w:szCs w:val="18"/>
          <w:lang w:eastAsia="it-IT"/>
        </w:rPr>
        <w:t>50°</w:t>
      </w:r>
    </w:p>
    <w:p w14:paraId="283D3D42" w14:textId="5A30FA2F" w:rsidR="00A260C9" w:rsidRPr="008B468F" w:rsidRDefault="00A260C9" w:rsidP="00A260C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20</w:t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1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09</w:t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5063E3E5" w14:textId="77777777" w:rsidR="00A260C9" w:rsidRPr="008B468F" w:rsidRDefault="00A260C9" w:rsidP="00A260C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IP 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21</w:t>
      </w:r>
    </w:p>
    <w:p w14:paraId="232A96A5" w14:textId="5695AE4E" w:rsidR="00A260C9" w:rsidRDefault="00A260C9" w:rsidP="00A260C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1,37</w:t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kg</w:t>
      </w:r>
    </w:p>
    <w:p w14:paraId="33E1F23D" w14:textId="32FC5BA2" w:rsidR="00A260C9" w:rsidRPr="00372E53" w:rsidRDefault="00A260C9" w:rsidP="00A260C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>
        <w:rPr>
          <w:rFonts w:ascii="Open Sans" w:hAnsi="Open Sans" w:cs="Open Sans"/>
          <w:color w:val="000000"/>
          <w:sz w:val="18"/>
          <w:szCs w:val="18"/>
          <w:lang w:eastAsia="it-IT"/>
        </w:rPr>
        <w:t>Foratura controsoffitto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>Ø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198</w:t>
      </w:r>
      <w:bookmarkStart w:id="0" w:name="_GoBack"/>
      <w:bookmarkEnd w:id="0"/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7E16CDC5" w14:textId="77777777" w:rsidR="00A260C9" w:rsidRDefault="00A260C9" w:rsidP="00A260C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6EE2BDB4" w14:textId="77777777" w:rsidR="00E66DFC" w:rsidRPr="00FF09FC" w:rsidRDefault="00E66DFC" w:rsidP="00FF09FC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1E564538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0C1D68">
        <w:rPr>
          <w:rFonts w:ascii="Open Sans" w:hAnsi="Open Sans" w:cs="Open Sans"/>
          <w:sz w:val="18"/>
          <w:szCs w:val="18"/>
          <w:u w:val="single"/>
        </w:rPr>
        <w:t>DL 06-</w:t>
      </w:r>
      <w:r w:rsidR="00E66DFC">
        <w:rPr>
          <w:rFonts w:ascii="Open Sans" w:hAnsi="Open Sans" w:cs="Open Sans"/>
          <w:sz w:val="18"/>
          <w:szCs w:val="18"/>
          <w:u w:val="single"/>
        </w:rPr>
        <w:t>165</w:t>
      </w:r>
      <w:r w:rsidR="000C1D68">
        <w:rPr>
          <w:rFonts w:ascii="Open Sans" w:hAnsi="Open Sans" w:cs="Open Sans"/>
          <w:sz w:val="18"/>
          <w:szCs w:val="18"/>
          <w:u w:val="single"/>
        </w:rPr>
        <w:t>/T-EN54</w:t>
      </w:r>
      <w:r w:rsidR="002779F4">
        <w:rPr>
          <w:rFonts w:ascii="Open Sans" w:hAnsi="Open Sans" w:cs="Open Sans"/>
          <w:sz w:val="18"/>
          <w:szCs w:val="18"/>
          <w:u w:val="single"/>
        </w:rPr>
        <w:t xml:space="preserve"> STR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6EAA255F" w14:textId="106897EA" w:rsidR="00B26B2B" w:rsidRDefault="00B26B2B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17989CCA" w14:textId="72056D2B" w:rsidR="00B26B2B" w:rsidRPr="00B26B2B" w:rsidRDefault="00B26B2B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5539F1B9" wp14:editId="6E78356B">
            <wp:extent cx="1987200" cy="1800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L 06-165T-EN54 STR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342C7"/>
    <w:rsid w:val="00147BAD"/>
    <w:rsid w:val="002779F4"/>
    <w:rsid w:val="004814FA"/>
    <w:rsid w:val="00484439"/>
    <w:rsid w:val="005029F8"/>
    <w:rsid w:val="00603406"/>
    <w:rsid w:val="006A0E60"/>
    <w:rsid w:val="00766C37"/>
    <w:rsid w:val="007A323F"/>
    <w:rsid w:val="007A7273"/>
    <w:rsid w:val="00836506"/>
    <w:rsid w:val="008953E4"/>
    <w:rsid w:val="008C2326"/>
    <w:rsid w:val="00905D53"/>
    <w:rsid w:val="009444F4"/>
    <w:rsid w:val="00955254"/>
    <w:rsid w:val="009B27A4"/>
    <w:rsid w:val="009C15A6"/>
    <w:rsid w:val="009C1D22"/>
    <w:rsid w:val="009E5177"/>
    <w:rsid w:val="00A260C9"/>
    <w:rsid w:val="00A672BD"/>
    <w:rsid w:val="00B02DBC"/>
    <w:rsid w:val="00B26B2B"/>
    <w:rsid w:val="00C3257C"/>
    <w:rsid w:val="00D0747F"/>
    <w:rsid w:val="00D1402B"/>
    <w:rsid w:val="00D208D1"/>
    <w:rsid w:val="00DA15E4"/>
    <w:rsid w:val="00E14A4D"/>
    <w:rsid w:val="00E66DFC"/>
    <w:rsid w:val="00F16A38"/>
    <w:rsid w:val="00F47D4B"/>
    <w:rsid w:val="00FF0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4</TotalTime>
  <Pages>1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7</cp:revision>
  <cp:lastPrinted>2021-03-17T12:56:00Z</cp:lastPrinted>
  <dcterms:created xsi:type="dcterms:W3CDTF">2021-09-01T12:49:00Z</dcterms:created>
  <dcterms:modified xsi:type="dcterms:W3CDTF">2021-11-22T09:26:00Z</dcterms:modified>
</cp:coreProperties>
</file>