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07BDDB1C" w:rsidR="00A672BD" w:rsidRPr="00127A68" w:rsidRDefault="000C1D68" w:rsidP="00AE2C15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127A68">
        <w:rPr>
          <w:rFonts w:ascii="Open Sans" w:hAnsi="Open Sans" w:cs="Open Sans"/>
          <w:b/>
          <w:sz w:val="18"/>
          <w:szCs w:val="18"/>
        </w:rPr>
        <w:t>DL 06-</w:t>
      </w:r>
      <w:r w:rsidR="00E66DFC" w:rsidRPr="00127A68">
        <w:rPr>
          <w:rFonts w:ascii="Open Sans" w:hAnsi="Open Sans" w:cs="Open Sans"/>
          <w:b/>
          <w:sz w:val="18"/>
          <w:szCs w:val="18"/>
        </w:rPr>
        <w:t>165</w:t>
      </w:r>
      <w:r w:rsidRPr="00127A68">
        <w:rPr>
          <w:rFonts w:ascii="Open Sans" w:hAnsi="Open Sans" w:cs="Open Sans"/>
          <w:b/>
          <w:sz w:val="18"/>
          <w:szCs w:val="18"/>
        </w:rPr>
        <w:t>/T-EN54</w:t>
      </w:r>
      <w:r w:rsidR="00A672BD" w:rsidRPr="00127A68">
        <w:rPr>
          <w:rFonts w:ascii="Open Sans" w:hAnsi="Open Sans" w:cs="Open Sans"/>
          <w:b/>
          <w:sz w:val="18"/>
          <w:szCs w:val="18"/>
        </w:rPr>
        <w:t xml:space="preserve"> </w:t>
      </w:r>
      <w:r w:rsidRPr="00127A68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127A68" w:rsidRDefault="00A672BD" w:rsidP="00AE2C15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10A5F83" w14:textId="77777777" w:rsidR="00462074" w:rsidRPr="00127A68" w:rsidRDefault="00462074" w:rsidP="00462074">
      <w:pPr>
        <w:pStyle w:val="Nessunaspaziatura"/>
        <w:rPr>
          <w:rFonts w:ascii="Open Sans" w:hAnsi="Open Sans" w:cs="Open Sans"/>
          <w:sz w:val="18"/>
          <w:szCs w:val="18"/>
        </w:rPr>
      </w:pPr>
      <w:r w:rsidRPr="00127A68">
        <w:rPr>
          <w:rFonts w:ascii="Open Sans" w:hAnsi="Open Sans" w:cs="Open Sans"/>
          <w:sz w:val="18"/>
          <w:szCs w:val="18"/>
        </w:rPr>
        <w:t>Il diffusore sonoro dovrà essere del tipo a plafoniera da incasso in controsoffitto, costituito con anello, griglia e calotta antifiamma in acciaio, anello e griglia di colore bianco (RAL9010).</w:t>
      </w:r>
    </w:p>
    <w:p w14:paraId="25FEF1EB" w14:textId="62AD21BE" w:rsidR="00462074" w:rsidRPr="00127A68" w:rsidRDefault="0061702B" w:rsidP="00462074">
      <w:pPr>
        <w:pStyle w:val="Nessunaspaziatura"/>
        <w:rPr>
          <w:rFonts w:ascii="Open Sans" w:hAnsi="Open Sans" w:cs="Open Sans"/>
          <w:sz w:val="18"/>
          <w:szCs w:val="18"/>
        </w:rPr>
      </w:pPr>
      <w:r w:rsidRPr="00127A68">
        <w:rPr>
          <w:rFonts w:ascii="Open Sans" w:hAnsi="Open Sans" w:cs="Open Sans"/>
          <w:sz w:val="18"/>
          <w:szCs w:val="18"/>
        </w:rPr>
        <w:t>La griglia</w:t>
      </w:r>
      <w:r w:rsidR="00462074" w:rsidRPr="00127A68">
        <w:rPr>
          <w:rFonts w:ascii="Open Sans" w:hAnsi="Open Sans" w:cs="Open Sans"/>
          <w:sz w:val="18"/>
          <w:szCs w:val="18"/>
        </w:rPr>
        <w:t xml:space="preserve"> deve essere completa di altoparlante Ø 165 mm con doppio cono per la diffusione delle frequenze alte, trasformatore per il collegamento a tensione costante 100 V e connettore ceramico 2 poli completo di termofusibile. </w:t>
      </w:r>
      <w:r w:rsidRPr="00127A68">
        <w:rPr>
          <w:rFonts w:ascii="Open Sans" w:hAnsi="Open Sans" w:cs="Open Sans"/>
          <w:sz w:val="18"/>
          <w:szCs w:val="18"/>
        </w:rPr>
        <w:t>L’anello del diffusore</w:t>
      </w:r>
      <w:r w:rsidR="00462074" w:rsidRPr="00127A68">
        <w:rPr>
          <w:rFonts w:ascii="Open Sans" w:hAnsi="Open Sans" w:cs="Open Sans"/>
          <w:sz w:val="18"/>
          <w:szCs w:val="18"/>
        </w:rPr>
        <w:t xml:space="preserve"> dovrà essere dotato di tre molle auto-bloccanti per l’installazione in controsoffitto e perni per il fissaggio della griglia a baionetta.</w:t>
      </w:r>
    </w:p>
    <w:p w14:paraId="1634220B" w14:textId="0A41F741" w:rsidR="00DB7E25" w:rsidRPr="00127A68" w:rsidRDefault="00DB7E25" w:rsidP="00DB7E25">
      <w:pPr>
        <w:pStyle w:val="Nessunaspaziatura"/>
        <w:rPr>
          <w:rFonts w:ascii="Open Sans" w:hAnsi="Open Sans" w:cs="Open Sans"/>
          <w:sz w:val="18"/>
          <w:szCs w:val="18"/>
        </w:rPr>
      </w:pPr>
      <w:r w:rsidRPr="00127A68">
        <w:rPr>
          <w:rFonts w:ascii="Open Sans" w:hAnsi="Open Sans" w:cs="Open Sans"/>
          <w:sz w:val="18"/>
          <w:szCs w:val="18"/>
        </w:rPr>
        <w:t>Certificato EN54-24 – 1438-CPR-0233</w:t>
      </w:r>
    </w:p>
    <w:p w14:paraId="1D20D8BA" w14:textId="77777777" w:rsidR="000C1D68" w:rsidRPr="00127A68" w:rsidRDefault="000C1D68" w:rsidP="00AE2C1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127A68" w:rsidRDefault="000C1D68" w:rsidP="00AE2C15">
      <w:pPr>
        <w:pStyle w:val="Nessunaspaziatura"/>
        <w:rPr>
          <w:rFonts w:ascii="Open Sans" w:hAnsi="Open Sans" w:cs="Open Sans"/>
          <w:sz w:val="18"/>
          <w:szCs w:val="18"/>
        </w:rPr>
      </w:pPr>
      <w:r w:rsidRPr="00127A68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27A68" w:rsidRDefault="00DA15E4" w:rsidP="00AE2C1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127A68" w:rsidRDefault="00DA15E4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034671D7" w14:textId="4746755E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4089F596" w14:textId="7511746E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404 ÷ 10.100 Hz</w:t>
      </w:r>
    </w:p>
    <w:p w14:paraId="079F42FB" w14:textId="39ACA5A2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 ÷ 24.000 Hz</w:t>
      </w:r>
    </w:p>
    <w:p w14:paraId="03D9463E" w14:textId="4B6DF096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SPL </w:t>
      </w:r>
      <w:r w:rsidR="0061702B">
        <w:rPr>
          <w:rFonts w:ascii="Open Sans" w:hAnsi="Open Sans" w:cs="Open Sans"/>
          <w:color w:val="000000"/>
          <w:sz w:val="18"/>
          <w:szCs w:val="18"/>
          <w:lang w:eastAsia="it-IT"/>
        </w:rPr>
        <w:t>IEC268-5,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1W/1m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1702B">
        <w:rPr>
          <w:rFonts w:ascii="Open Sans" w:hAnsi="Open Sans" w:cs="Open Sans"/>
          <w:color w:val="000000"/>
          <w:sz w:val="18"/>
          <w:szCs w:val="18"/>
          <w:lang w:eastAsia="it-IT"/>
        </w:rPr>
        <w:t>93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41686EB2" w14:textId="5D2CB96F" w:rsidR="00E66DFC" w:rsidRPr="00127A68" w:rsidRDefault="00766C37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E66DFC"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</w:t>
      </w:r>
      <w:r w:rsidR="0061702B">
        <w:rPr>
          <w:rFonts w:ascii="Open Sans" w:hAnsi="Open Sans" w:cs="Open Sans"/>
          <w:color w:val="000000"/>
          <w:sz w:val="18"/>
          <w:szCs w:val="18"/>
          <w:lang w:val="en-US" w:eastAsia="it-IT"/>
        </w:rPr>
        <w:t>EN54-24, Pmax/</w:t>
      </w:r>
      <w:r w:rsidR="00E66DFC"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>4m</w:t>
      </w:r>
      <w:r w:rsidR="00E66DFC"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E66DFC"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61702B">
        <w:rPr>
          <w:rFonts w:ascii="Open Sans" w:hAnsi="Open Sans" w:cs="Open Sans"/>
          <w:color w:val="000000"/>
          <w:sz w:val="18"/>
          <w:szCs w:val="18"/>
          <w:lang w:val="en-US" w:eastAsia="it-IT"/>
        </w:rPr>
        <w:t>89</w:t>
      </w:r>
      <w:r w:rsidR="00E66DFC" w:rsidRPr="00127A68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C529EE7" w14:textId="77777777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78A6C3FB" w14:textId="1F7F3508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61702B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30B959A3" w14:textId="3CF8B251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74DF6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51B099F5" w14:textId="6D6BA6EE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74DF6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175°</w:t>
      </w:r>
    </w:p>
    <w:p w14:paraId="7F0F1A60" w14:textId="1618A2EF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74DF6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100°</w:t>
      </w:r>
    </w:p>
    <w:p w14:paraId="0F0A9521" w14:textId="44AE41B2" w:rsidR="00A672BD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74DF6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036EA9B1" w14:textId="3E251A25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220 x 1</w:t>
      </w:r>
      <w:r w:rsidR="00B2212A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09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6994930" w14:textId="09B1C2D8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F87A6A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55</w:t>
      </w:r>
    </w:p>
    <w:p w14:paraId="01999D78" w14:textId="1950F2DC" w:rsidR="00E66DFC" w:rsidRPr="00127A68" w:rsidRDefault="00E66DFC" w:rsidP="00AE2C1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1,36 kg</w:t>
      </w:r>
    </w:p>
    <w:p w14:paraId="744190BB" w14:textId="42064C18" w:rsidR="000129C4" w:rsidRPr="00127A68" w:rsidRDefault="000129C4" w:rsidP="000129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Ø 19</w:t>
      </w:r>
      <w:r w:rsidR="00B2212A"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25A50AB" w14:textId="77777777" w:rsidR="000129C4" w:rsidRPr="00127A68" w:rsidRDefault="000129C4" w:rsidP="000129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27A68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6EE2BDB4" w14:textId="77777777" w:rsidR="00E66DFC" w:rsidRPr="00AE2C15" w:rsidRDefault="00E66DFC" w:rsidP="00AE2C15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015EEA1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 06-</w:t>
      </w:r>
      <w:r w:rsidR="00E66DFC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4706DEE" w14:textId="28361C54" w:rsidR="00414E4B" w:rsidRDefault="00414E4B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EE98653" w14:textId="5D210E2B" w:rsidR="00414E4B" w:rsidRPr="00414E4B" w:rsidRDefault="0061702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5829795C" wp14:editId="405B6309">
            <wp:extent cx="1965600" cy="1800000"/>
            <wp:effectExtent l="0" t="0" r="0" b="0"/>
            <wp:docPr id="1753065976" name="Immagine 1" descr="Immagine che contiene cerchio, bagno, altoparlant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65976" name="Immagine 1" descr="Immagine che contiene cerchio, bagno, altoparlante, intern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DB7A7F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435" w14:textId="77777777" w:rsidR="00DB7A7F" w:rsidRDefault="00DB7A7F" w:rsidP="007A323F">
      <w:r>
        <w:separator/>
      </w:r>
    </w:p>
  </w:endnote>
  <w:endnote w:type="continuationSeparator" w:id="0">
    <w:p w14:paraId="089C3DCC" w14:textId="77777777" w:rsidR="00DB7A7F" w:rsidRDefault="00DB7A7F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148C0" w14:textId="77777777" w:rsidR="00DB7A7F" w:rsidRDefault="00DB7A7F" w:rsidP="007A323F">
      <w:r>
        <w:separator/>
      </w:r>
    </w:p>
  </w:footnote>
  <w:footnote w:type="continuationSeparator" w:id="0">
    <w:p w14:paraId="230EA9C2" w14:textId="77777777" w:rsidR="00DB7A7F" w:rsidRDefault="00DB7A7F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99524">
    <w:abstractNumId w:val="0"/>
  </w:num>
  <w:num w:numId="2" w16cid:durableId="466163752">
    <w:abstractNumId w:val="2"/>
  </w:num>
  <w:num w:numId="3" w16cid:durableId="127943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129C4"/>
    <w:rsid w:val="000324BD"/>
    <w:rsid w:val="00043688"/>
    <w:rsid w:val="000C1D68"/>
    <w:rsid w:val="00127A68"/>
    <w:rsid w:val="001342C7"/>
    <w:rsid w:val="00147BAD"/>
    <w:rsid w:val="00414E4B"/>
    <w:rsid w:val="00462074"/>
    <w:rsid w:val="00484439"/>
    <w:rsid w:val="005029F8"/>
    <w:rsid w:val="00603406"/>
    <w:rsid w:val="0061702B"/>
    <w:rsid w:val="00674DF6"/>
    <w:rsid w:val="006A0E60"/>
    <w:rsid w:val="00766C37"/>
    <w:rsid w:val="007A323F"/>
    <w:rsid w:val="007A7273"/>
    <w:rsid w:val="00836506"/>
    <w:rsid w:val="00867BD8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AE2C15"/>
    <w:rsid w:val="00B02DBC"/>
    <w:rsid w:val="00B2212A"/>
    <w:rsid w:val="00C3257C"/>
    <w:rsid w:val="00D0747F"/>
    <w:rsid w:val="00D1402B"/>
    <w:rsid w:val="00D208D1"/>
    <w:rsid w:val="00DA15E4"/>
    <w:rsid w:val="00DB7A7F"/>
    <w:rsid w:val="00DB7E25"/>
    <w:rsid w:val="00E14A4D"/>
    <w:rsid w:val="00E66DFC"/>
    <w:rsid w:val="00F16A38"/>
    <w:rsid w:val="00F47D4B"/>
    <w:rsid w:val="00F8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7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7A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35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22</cp:revision>
  <cp:lastPrinted>2021-09-21T06:25:00Z</cp:lastPrinted>
  <dcterms:created xsi:type="dcterms:W3CDTF">2021-07-25T09:32:00Z</dcterms:created>
  <dcterms:modified xsi:type="dcterms:W3CDTF">2024-02-29T13:16:00Z</dcterms:modified>
</cp:coreProperties>
</file>