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04CCA68" w:rsidR="00A672BD" w:rsidRPr="003A23FD" w:rsidRDefault="00720C3C" w:rsidP="003A23FD">
      <w:pPr>
        <w:pStyle w:val="Nessunaspaziatura"/>
        <w:rPr>
          <w:rFonts w:ascii="Open Sans" w:hAnsi="Open Sans" w:cs="Open Sans"/>
          <w:sz w:val="18"/>
          <w:szCs w:val="18"/>
        </w:rPr>
      </w:pPr>
      <w:r w:rsidRPr="00320B25">
        <w:rPr>
          <w:rFonts w:ascii="Open Sans" w:hAnsi="Open Sans" w:cs="Open Sans"/>
          <w:b/>
        </w:rPr>
        <w:t>DL 20-200T plus-EN54</w:t>
      </w:r>
      <w:r w:rsidR="00A672BD" w:rsidRPr="003A23FD">
        <w:rPr>
          <w:rFonts w:ascii="Open Sans" w:hAnsi="Open Sans" w:cs="Open Sans"/>
          <w:sz w:val="18"/>
          <w:szCs w:val="18"/>
        </w:rPr>
        <w:t xml:space="preserve"> </w:t>
      </w:r>
      <w:r w:rsidRPr="003A23FD">
        <w:rPr>
          <w:rFonts w:ascii="Open Sans" w:hAnsi="Open Sans" w:cs="Open Sans"/>
          <w:sz w:val="18"/>
          <w:szCs w:val="18"/>
        </w:rPr>
        <w:t xml:space="preserve">Diffusori </w:t>
      </w:r>
      <w:r w:rsidR="007F5144" w:rsidRPr="003A23FD">
        <w:rPr>
          <w:rFonts w:ascii="Open Sans" w:hAnsi="Open Sans" w:cs="Open Sans"/>
          <w:sz w:val="18"/>
          <w:szCs w:val="18"/>
        </w:rPr>
        <w:t>musicali</w:t>
      </w:r>
    </w:p>
    <w:p w14:paraId="7B08196E" w14:textId="77777777" w:rsidR="00A672BD" w:rsidRPr="003A23FD" w:rsidRDefault="00A672BD" w:rsidP="003A23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7C8F0E3" w14:textId="77777777" w:rsidR="00320B25" w:rsidRDefault="00320B25" w:rsidP="00320B25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>acciaio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 xml:space="preserve">anello e griglia </w:t>
      </w:r>
      <w:r w:rsidRPr="0030059F">
        <w:rPr>
          <w:rFonts w:ascii="Open Sans" w:hAnsi="Open Sans" w:cs="Open Sans"/>
          <w:sz w:val="18"/>
          <w:szCs w:val="18"/>
        </w:rPr>
        <w:t>di colore bianco (RAL9010).</w:t>
      </w:r>
    </w:p>
    <w:p w14:paraId="62CDEA1D" w14:textId="77777777" w:rsidR="00320B25" w:rsidRDefault="00320B25" w:rsidP="00320B25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griglia, deve essere completa di </w:t>
      </w:r>
      <w:r w:rsidRPr="0030059F">
        <w:rPr>
          <w:rFonts w:ascii="Open Sans" w:hAnsi="Open Sans" w:cs="Open Sans"/>
          <w:sz w:val="18"/>
          <w:szCs w:val="18"/>
        </w:rPr>
        <w:t xml:space="preserve">altoparlante </w:t>
      </w:r>
      <w:r>
        <w:rPr>
          <w:rFonts w:ascii="Open Sans" w:hAnsi="Open Sans" w:cs="Open Sans"/>
          <w:sz w:val="18"/>
          <w:szCs w:val="18"/>
        </w:rPr>
        <w:t xml:space="preserve">coassiale 2 vie </w:t>
      </w:r>
      <w:r w:rsidRPr="0030059F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65</w:t>
      </w:r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tweeter 25 mm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2 poli completo di termofusibile. 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>
        <w:rPr>
          <w:rFonts w:ascii="Open Sans" w:hAnsi="Open Sans" w:cs="Open Sans"/>
          <w:sz w:val="18"/>
          <w:szCs w:val="18"/>
        </w:rPr>
        <w:t xml:space="preserve">tre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>
        <w:rPr>
          <w:rFonts w:ascii="Open Sans" w:hAnsi="Open Sans" w:cs="Open Sans"/>
          <w:sz w:val="18"/>
          <w:szCs w:val="18"/>
        </w:rPr>
        <w:t xml:space="preserve"> e perni per il fissaggio della griglia a baionetta.</w:t>
      </w:r>
    </w:p>
    <w:p w14:paraId="1100328A" w14:textId="77777777" w:rsidR="00F743DA" w:rsidRPr="000C7C70" w:rsidRDefault="00F743DA" w:rsidP="00F743DA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1438-CPR-0233</w:t>
      </w:r>
    </w:p>
    <w:p w14:paraId="78AF212F" w14:textId="77777777" w:rsidR="00320B25" w:rsidRPr="003A23FD" w:rsidRDefault="00320B25" w:rsidP="00320B25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3A23FD" w:rsidRDefault="000C1D68" w:rsidP="003A23FD">
      <w:pPr>
        <w:pStyle w:val="Nessunaspaziatura"/>
        <w:rPr>
          <w:rFonts w:ascii="Open Sans" w:hAnsi="Open Sans" w:cs="Open Sans"/>
          <w:sz w:val="18"/>
          <w:szCs w:val="18"/>
        </w:rPr>
      </w:pPr>
      <w:r w:rsidRPr="003A23FD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3A23FD" w:rsidRDefault="00DA15E4" w:rsidP="003A23F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047C865" w:rsidR="00DA15E4" w:rsidRPr="003A23FD" w:rsidRDefault="00DA15E4" w:rsidP="003A23F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3A23FD"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>20 / 15</w:t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3A23FD"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3A23F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5 W</w:t>
      </w:r>
    </w:p>
    <w:p w14:paraId="3656AB6B" w14:textId="38CC0897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500 / 666 / 1.000 / 2.000 Ω</w:t>
      </w:r>
    </w:p>
    <w:p w14:paraId="35FAE8AF" w14:textId="067251B1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223 ÷ 21.100 Hz</w:t>
      </w:r>
    </w:p>
    <w:p w14:paraId="75BD5FFB" w14:textId="6AB495B1" w:rsidR="00320B25" w:rsidRPr="00F743DA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40 ÷ 22.500 Hz</w:t>
      </w:r>
    </w:p>
    <w:p w14:paraId="7D181B4A" w14:textId="2CDF8F74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320B2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320B25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320B25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0DBD082" w14:textId="178F1B0D" w:rsidR="00320B25" w:rsidRPr="00F743DA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85,6 dB</w:t>
      </w:r>
    </w:p>
    <w:p w14:paraId="2BDAD0FD" w14:textId="680D8741" w:rsidR="00320B25" w:rsidRPr="00F743DA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98,6 dB</w:t>
      </w:r>
    </w:p>
    <w:p w14:paraId="04903183" w14:textId="77777777" w:rsidR="00320B25" w:rsidRPr="00F743DA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F743D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89,0 dB</w:t>
      </w:r>
    </w:p>
    <w:p w14:paraId="2AC81986" w14:textId="77777777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76.0 dB</w:t>
      </w:r>
    </w:p>
    <w:p w14:paraId="59880697" w14:textId="77777777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88,0 dB</w:t>
      </w:r>
    </w:p>
    <w:p w14:paraId="5271B1AF" w14:textId="6A0AB808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6EBA76D0" w14:textId="3842E891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h/v 155°</w:t>
      </w:r>
    </w:p>
    <w:p w14:paraId="026D0D84" w14:textId="79E0DE76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h/v 80°</w:t>
      </w:r>
    </w:p>
    <w:p w14:paraId="6CDCC909" w14:textId="42C34243" w:rsidR="003A23FD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h/v 65°</w:t>
      </w:r>
    </w:p>
    <w:p w14:paraId="79369A74" w14:textId="5A93DC6A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555272FB" w14:textId="7877520E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5711D81B" w14:textId="06A35528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3,42 kg</w:t>
      </w:r>
    </w:p>
    <w:p w14:paraId="629C643D" w14:textId="24A49F82" w:rsidR="00320B25" w:rsidRPr="00320B25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43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1A9B775" w14:textId="24BE6F99" w:rsidR="00320B25" w:rsidRPr="003A23FD" w:rsidRDefault="00320B25" w:rsidP="00320B2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320B2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3A23FD" w:rsidRDefault="00A672BD" w:rsidP="003A23F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8381CBB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720C3C" w:rsidRPr="00720C3C">
        <w:rPr>
          <w:rFonts w:ascii="Open Sans" w:hAnsi="Open Sans" w:cs="Open Sans"/>
          <w:sz w:val="18"/>
          <w:szCs w:val="18"/>
          <w:u w:val="single"/>
        </w:rPr>
        <w:t>DL 20-200T plus-EN54</w:t>
      </w:r>
      <w:r w:rsidR="00720C3C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7BB328B1" w14:textId="232D0AAF" w:rsidR="00C804BF" w:rsidRDefault="00C804BF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1FFA322" w14:textId="118251C8" w:rsidR="00C804BF" w:rsidRPr="00C804BF" w:rsidRDefault="00C804BF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F882532" wp14:editId="60F4F3DD">
            <wp:extent cx="1738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 20-200T Plus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20B25"/>
    <w:rsid w:val="003820DE"/>
    <w:rsid w:val="003A23FD"/>
    <w:rsid w:val="00484439"/>
    <w:rsid w:val="004E1BA4"/>
    <w:rsid w:val="005029F8"/>
    <w:rsid w:val="00603406"/>
    <w:rsid w:val="00640083"/>
    <w:rsid w:val="006A0E60"/>
    <w:rsid w:val="00720C3C"/>
    <w:rsid w:val="00787EA8"/>
    <w:rsid w:val="007A323F"/>
    <w:rsid w:val="007A7273"/>
    <w:rsid w:val="007F5144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C403D3"/>
    <w:rsid w:val="00C804BF"/>
    <w:rsid w:val="00D0747F"/>
    <w:rsid w:val="00D1402B"/>
    <w:rsid w:val="00D208D1"/>
    <w:rsid w:val="00DA15E4"/>
    <w:rsid w:val="00E14A4D"/>
    <w:rsid w:val="00F16A38"/>
    <w:rsid w:val="00F47D4B"/>
    <w:rsid w:val="00F7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2021-03-17T12:56:00Z</cp:lastPrinted>
  <dcterms:created xsi:type="dcterms:W3CDTF">2021-07-25T09:32:00Z</dcterms:created>
  <dcterms:modified xsi:type="dcterms:W3CDTF">2021-11-22T13:21:00Z</dcterms:modified>
</cp:coreProperties>
</file>