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4463E63D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Pr="00462090">
        <w:rPr>
          <w:rFonts w:ascii="Open Sans" w:hAnsi="Open Sans" w:cs="Open Sans"/>
          <w:b/>
          <w:sz w:val="18"/>
          <w:szCs w:val="18"/>
        </w:rPr>
        <w:t>S</w:t>
      </w:r>
      <w:r w:rsidR="00D1737C" w:rsidRPr="00462090">
        <w:rPr>
          <w:rFonts w:ascii="Open Sans" w:hAnsi="Open Sans" w:cs="Open Sans"/>
          <w:b/>
          <w:sz w:val="18"/>
          <w:szCs w:val="18"/>
        </w:rPr>
        <w:t>01K-SH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0E0F6A">
        <w:rPr>
          <w:rFonts w:ascii="Open Sans" w:hAnsi="Open Sans" w:cs="Open Sans"/>
          <w:b/>
          <w:sz w:val="18"/>
          <w:szCs w:val="18"/>
        </w:rPr>
        <w:t>9</w:t>
      </w:r>
      <w:r w:rsidR="00BD16A6">
        <w:rPr>
          <w:rFonts w:ascii="Open Sans" w:hAnsi="Open Sans" w:cs="Open Sans"/>
          <w:b/>
          <w:sz w:val="18"/>
          <w:szCs w:val="18"/>
        </w:rPr>
        <w:t xml:space="preserve"> x 9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681595A9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>Unità di alimentazione backup certificata EN54-4 per alimentazione senza interruzione (ON-LINE), doppia conversione, tensione di ingresso e di uscita 230 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5A4416">
        <w:rPr>
          <w:rFonts w:ascii="Open Sans" w:hAnsi="Open Sans" w:cs="Open Sans"/>
          <w:sz w:val="18"/>
          <w:szCs w:val="18"/>
        </w:rPr>
        <w:t xml:space="preserve">900 </w:t>
      </w:r>
      <w:r w:rsidR="005A4416" w:rsidRPr="00462090">
        <w:rPr>
          <w:rFonts w:ascii="Open Sans" w:hAnsi="Open Sans" w:cs="Open Sans"/>
          <w:sz w:val="18"/>
          <w:szCs w:val="18"/>
        </w:rPr>
        <w:t xml:space="preserve">W / </w:t>
      </w:r>
      <w:r w:rsidR="005A4416">
        <w:rPr>
          <w:rFonts w:ascii="Open Sans" w:hAnsi="Open Sans" w:cs="Open Sans"/>
          <w:sz w:val="18"/>
          <w:szCs w:val="18"/>
        </w:rPr>
        <w:t xml:space="preserve">1.125 </w:t>
      </w:r>
      <w:r w:rsidR="005A4416" w:rsidRPr="00462090">
        <w:rPr>
          <w:rFonts w:ascii="Open Sans" w:hAnsi="Open Sans" w:cs="Open Sans"/>
          <w:sz w:val="18"/>
          <w:szCs w:val="18"/>
        </w:rPr>
        <w:t xml:space="preserve">VA </w:t>
      </w:r>
      <w:r w:rsidRPr="00462090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462090">
        <w:rPr>
          <w:rFonts w:ascii="Open Sans" w:hAnsi="Open Sans" w:cs="Open Sans"/>
          <w:sz w:val="18"/>
          <w:szCs w:val="18"/>
        </w:rPr>
        <w:t>Cos.phi</w:t>
      </w:r>
      <w:proofErr w:type="spellEnd"/>
      <w:r w:rsidRPr="00462090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462090">
        <w:rPr>
          <w:rFonts w:ascii="Open Sans" w:hAnsi="Open Sans" w:cs="Open Sans"/>
          <w:sz w:val="18"/>
          <w:szCs w:val="18"/>
        </w:rPr>
        <w:t xml:space="preserve">Completo di </w:t>
      </w:r>
      <w:r w:rsidR="00BD16A6">
        <w:rPr>
          <w:rFonts w:ascii="Open Sans" w:hAnsi="Open Sans" w:cs="Open Sans"/>
          <w:sz w:val="18"/>
          <w:szCs w:val="18"/>
        </w:rPr>
        <w:t xml:space="preserve">contenitore altezza 3 unità modulari </w:t>
      </w:r>
      <w:r w:rsidRPr="00462090">
        <w:rPr>
          <w:rFonts w:ascii="Open Sans" w:hAnsi="Open Sans" w:cs="Open Sans"/>
          <w:sz w:val="18"/>
          <w:szCs w:val="18"/>
        </w:rPr>
        <w:t xml:space="preserve">con </w:t>
      </w:r>
      <w:r w:rsidR="000E0F6A">
        <w:rPr>
          <w:rFonts w:ascii="Open Sans" w:hAnsi="Open Sans" w:cs="Open Sans"/>
          <w:sz w:val="18"/>
          <w:szCs w:val="18"/>
        </w:rPr>
        <w:t>9</w:t>
      </w:r>
      <w:r w:rsidRPr="00462090">
        <w:rPr>
          <w:rFonts w:ascii="Open Sans" w:hAnsi="Open Sans" w:cs="Open Sans"/>
          <w:sz w:val="18"/>
          <w:szCs w:val="18"/>
        </w:rPr>
        <w:t xml:space="preserve">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r w:rsidRPr="00462090">
        <w:rPr>
          <w:rFonts w:ascii="Open Sans" w:hAnsi="Open Sans" w:cs="Open Sans"/>
          <w:sz w:val="18"/>
          <w:szCs w:val="18"/>
        </w:rPr>
        <w:t xml:space="preserve"> </w:t>
      </w:r>
      <w:r w:rsidR="00BD16A6">
        <w:rPr>
          <w:rFonts w:ascii="Open Sans" w:hAnsi="Open Sans" w:cs="Open Sans"/>
          <w:sz w:val="18"/>
          <w:szCs w:val="18"/>
        </w:rPr>
        <w:t xml:space="preserve">9 </w:t>
      </w:r>
      <w:r w:rsidRPr="00462090">
        <w:rPr>
          <w:rFonts w:ascii="Open Sans" w:hAnsi="Open Sans" w:cs="Open Sans"/>
          <w:sz w:val="18"/>
          <w:szCs w:val="18"/>
        </w:rPr>
        <w:t xml:space="preserve">Ah, interruttore di sezionamento. Altezza totale </w:t>
      </w:r>
      <w:r w:rsidR="00086B96">
        <w:rPr>
          <w:rFonts w:ascii="Open Sans" w:hAnsi="Open Sans" w:cs="Open Sans"/>
          <w:sz w:val="18"/>
          <w:szCs w:val="18"/>
        </w:rPr>
        <w:t>5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</w:t>
      </w:r>
      <w:r w:rsidR="000606C1">
        <w:rPr>
          <w:rFonts w:ascii="Open Sans" w:hAnsi="Open Sans" w:cs="Open Sans"/>
          <w:sz w:val="18"/>
          <w:szCs w:val="18"/>
        </w:rPr>
        <w:t>43</w:t>
      </w:r>
      <w:r w:rsidRPr="00462090">
        <w:rPr>
          <w:rFonts w:ascii="Open Sans" w:hAnsi="Open Sans" w:cs="Open Sans"/>
          <w:sz w:val="18"/>
          <w:szCs w:val="18"/>
        </w:rPr>
        <w:t xml:space="preserve">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758F6DE6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>TS</w:t>
      </w:r>
      <w:r w:rsidRPr="00462090">
        <w:rPr>
          <w:rFonts w:ascii="Open Sans" w:hAnsi="Open Sans" w:cs="Open Sans"/>
          <w:sz w:val="18"/>
          <w:szCs w:val="18"/>
          <w:u w:val="single"/>
        </w:rPr>
        <w:t>1K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 xml:space="preserve">-SH </w:t>
      </w:r>
      <w:r w:rsidR="000E0F6A">
        <w:rPr>
          <w:rFonts w:ascii="Open Sans" w:hAnsi="Open Sans" w:cs="Open Sans"/>
          <w:sz w:val="18"/>
          <w:szCs w:val="18"/>
          <w:u w:val="single"/>
        </w:rPr>
        <w:t>9</w:t>
      </w:r>
      <w:r w:rsidR="00BD16A6">
        <w:rPr>
          <w:rFonts w:ascii="Open Sans" w:hAnsi="Open Sans" w:cs="Open Sans"/>
          <w:sz w:val="18"/>
          <w:szCs w:val="18"/>
          <w:u w:val="single"/>
        </w:rPr>
        <w:t xml:space="preserve"> x 9</w:t>
      </w:r>
      <w:r w:rsidRPr="00462090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A78042C" w14:textId="0944C9F4" w:rsidR="00912501" w:rsidRDefault="0091250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F04516F" w14:textId="19870FD0" w:rsidR="00912501" w:rsidRDefault="00912501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432DFB2" wp14:editId="70A66954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612C" w14:textId="717AC12E" w:rsidR="00F96550" w:rsidRDefault="00F96550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0D51E6A5" w14:textId="0A1C1F46" w:rsidR="00F96550" w:rsidRDefault="00F96550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3E87540" wp14:editId="700C6BBE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8CA2" w14:textId="752BFBFF" w:rsidR="00912501" w:rsidRDefault="00912501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336F4C97" w14:textId="278E571B" w:rsidR="00912501" w:rsidRDefault="00912501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836703F" wp14:editId="403BE7FD">
            <wp:extent cx="3600000" cy="1332000"/>
            <wp:effectExtent l="0" t="0" r="635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 Battery Fro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5CAF" w14:textId="7AE0700D" w:rsidR="00F96550" w:rsidRDefault="00F96550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0F3791B2" w14:textId="785F2EF9" w:rsidR="00F96550" w:rsidRPr="00912501" w:rsidRDefault="00F96550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699ED7B" wp14:editId="3A6B928C">
            <wp:extent cx="3600000" cy="1501200"/>
            <wp:effectExtent l="0" t="0" r="635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x Battery Rear 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550" w:rsidRPr="00912501" w:rsidSect="00A62CC1">
      <w:headerReference w:type="default" r:id="rId10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B3F5" w14:textId="77777777" w:rsidR="00EF415C" w:rsidRDefault="00EF415C" w:rsidP="007A323F">
      <w:r>
        <w:separator/>
      </w:r>
    </w:p>
  </w:endnote>
  <w:endnote w:type="continuationSeparator" w:id="0">
    <w:p w14:paraId="3434FC8B" w14:textId="77777777" w:rsidR="00EF415C" w:rsidRDefault="00EF415C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1FBD1" w14:textId="77777777" w:rsidR="00EF415C" w:rsidRDefault="00EF415C" w:rsidP="007A323F">
      <w:r>
        <w:separator/>
      </w:r>
    </w:p>
  </w:footnote>
  <w:footnote w:type="continuationSeparator" w:id="0">
    <w:p w14:paraId="0127BE80" w14:textId="77777777" w:rsidR="00EF415C" w:rsidRDefault="00EF415C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606C1"/>
    <w:rsid w:val="00086B96"/>
    <w:rsid w:val="000E0F6A"/>
    <w:rsid w:val="00147BAD"/>
    <w:rsid w:val="00462090"/>
    <w:rsid w:val="005029F8"/>
    <w:rsid w:val="005A4416"/>
    <w:rsid w:val="005E7A8B"/>
    <w:rsid w:val="00603406"/>
    <w:rsid w:val="006A0E60"/>
    <w:rsid w:val="007A323F"/>
    <w:rsid w:val="007A7273"/>
    <w:rsid w:val="00836506"/>
    <w:rsid w:val="008924D8"/>
    <w:rsid w:val="008953E4"/>
    <w:rsid w:val="008C2326"/>
    <w:rsid w:val="00905D53"/>
    <w:rsid w:val="00912501"/>
    <w:rsid w:val="009444F4"/>
    <w:rsid w:val="009C15A6"/>
    <w:rsid w:val="009E5177"/>
    <w:rsid w:val="00A62CC1"/>
    <w:rsid w:val="00B02DBC"/>
    <w:rsid w:val="00BD16A6"/>
    <w:rsid w:val="00D0747F"/>
    <w:rsid w:val="00D1737C"/>
    <w:rsid w:val="00D208D1"/>
    <w:rsid w:val="00E20FD1"/>
    <w:rsid w:val="00ED0502"/>
    <w:rsid w:val="00EF415C"/>
    <w:rsid w:val="00F16A38"/>
    <w:rsid w:val="00F54438"/>
    <w:rsid w:val="00F9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8</cp:revision>
  <cp:lastPrinted>2021-03-17T12:56:00Z</cp:lastPrinted>
  <dcterms:created xsi:type="dcterms:W3CDTF">2021-07-24T22:10:00Z</dcterms:created>
  <dcterms:modified xsi:type="dcterms:W3CDTF">2023-07-17T14:09:00Z</dcterms:modified>
</cp:coreProperties>
</file>