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5201355B" w:rsidR="00A672BD" w:rsidRPr="00CE01FF" w:rsidRDefault="00F66F9E" w:rsidP="00CE01FF">
      <w:pPr>
        <w:pStyle w:val="Nessunaspaziatura"/>
        <w:rPr>
          <w:rFonts w:ascii="Open Sans" w:hAnsi="Open Sans" w:cs="Open Sans"/>
        </w:rPr>
      </w:pPr>
      <w:r w:rsidRPr="00CE01FF">
        <w:rPr>
          <w:rFonts w:ascii="Open Sans" w:hAnsi="Open Sans" w:cs="Open Sans"/>
          <w:b/>
        </w:rPr>
        <w:t xml:space="preserve">MS 15-100T-EN54 </w:t>
      </w:r>
      <w:proofErr w:type="spellStart"/>
      <w:r w:rsidRPr="00CE01FF">
        <w:rPr>
          <w:rFonts w:ascii="Open Sans" w:hAnsi="Open Sans" w:cs="Open Sans"/>
          <w:b/>
        </w:rPr>
        <w:t>white</w:t>
      </w:r>
      <w:proofErr w:type="spellEnd"/>
      <w:r w:rsidR="00A672BD" w:rsidRPr="00CE01FF">
        <w:rPr>
          <w:rFonts w:ascii="Open Sans" w:hAnsi="Open Sans" w:cs="Open Sans"/>
        </w:rPr>
        <w:t xml:space="preserve"> </w:t>
      </w:r>
      <w:r w:rsidRPr="00CE01FF">
        <w:rPr>
          <w:rFonts w:ascii="Open Sans" w:hAnsi="Open Sans" w:cs="Open Sans"/>
        </w:rPr>
        <w:t>Diffusori musicali</w:t>
      </w:r>
    </w:p>
    <w:p w14:paraId="7B08196E" w14:textId="77777777" w:rsidR="00A672BD" w:rsidRPr="00CE01FF" w:rsidRDefault="00A672BD" w:rsidP="00CE01F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3B3E634" w14:textId="5CDEA76C" w:rsidR="004868A5" w:rsidRPr="00CE01FF" w:rsidRDefault="004868A5" w:rsidP="004868A5">
      <w:pPr>
        <w:pStyle w:val="Nessunaspaziatura"/>
        <w:rPr>
          <w:rFonts w:ascii="Open Sans" w:hAnsi="Open Sans" w:cs="Open Sans"/>
          <w:sz w:val="18"/>
          <w:szCs w:val="18"/>
        </w:rPr>
      </w:pPr>
      <w:r w:rsidRPr="00CE01FF">
        <w:rPr>
          <w:rFonts w:ascii="Open Sans" w:hAnsi="Open Sans" w:cs="Open Sans"/>
          <w:sz w:val="18"/>
          <w:szCs w:val="18"/>
        </w:rPr>
        <w:t xml:space="preserve">Il diffusore sonoro dovrà essere del tipo a parete “box monitor”, costruito in ABS e griglia in metallo, il tutto di colore </w:t>
      </w:r>
      <w:r w:rsidR="00737DEC">
        <w:rPr>
          <w:rFonts w:ascii="Open Sans" w:hAnsi="Open Sans" w:cs="Open Sans"/>
          <w:sz w:val="18"/>
          <w:szCs w:val="18"/>
        </w:rPr>
        <w:t>bianco</w:t>
      </w:r>
      <w:r w:rsidRPr="00CE01FF">
        <w:rPr>
          <w:rFonts w:ascii="Open Sans" w:hAnsi="Open Sans" w:cs="Open Sans"/>
          <w:sz w:val="18"/>
          <w:szCs w:val="18"/>
        </w:rPr>
        <w:t>.</w:t>
      </w:r>
    </w:p>
    <w:p w14:paraId="279300D4" w14:textId="1D8AB6BE" w:rsidR="004868A5" w:rsidRDefault="004868A5" w:rsidP="004868A5">
      <w:pPr>
        <w:pStyle w:val="Nessunaspaziatura"/>
        <w:rPr>
          <w:rFonts w:ascii="Open Sans" w:hAnsi="Open Sans" w:cs="Open Sans"/>
          <w:sz w:val="18"/>
          <w:szCs w:val="18"/>
        </w:rPr>
      </w:pPr>
      <w:r w:rsidRPr="00CE01FF">
        <w:rPr>
          <w:rFonts w:ascii="Open Sans" w:hAnsi="Open Sans" w:cs="Open Sans"/>
          <w:sz w:val="18"/>
          <w:szCs w:val="18"/>
        </w:rPr>
        <w:t xml:space="preserve">Gli ’altoparlanti devono essere Woofer </w:t>
      </w:r>
      <w:r w:rsidRPr="00CE01FF">
        <w:rPr>
          <w:rFonts w:ascii="Open Sans" w:hAnsi="Open Sans" w:cs="Open Sans"/>
          <w:color w:val="231F20"/>
          <w:sz w:val="18"/>
          <w:szCs w:val="18"/>
        </w:rPr>
        <w:t>da</w:t>
      </w:r>
      <w:r w:rsidRPr="00CE01FF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CE01FF">
        <w:rPr>
          <w:rFonts w:ascii="Open Sans" w:hAnsi="Open Sans" w:cs="Open Sans"/>
          <w:sz w:val="18"/>
          <w:szCs w:val="18"/>
        </w:rPr>
        <w:t xml:space="preserve">Ø 100 mm e tweeter Ø </w:t>
      </w:r>
      <w:r>
        <w:rPr>
          <w:rFonts w:ascii="Open Sans" w:hAnsi="Open Sans" w:cs="Open Sans"/>
          <w:sz w:val="18"/>
          <w:szCs w:val="18"/>
        </w:rPr>
        <w:t>25</w:t>
      </w:r>
      <w:r w:rsidRPr="00CE01FF">
        <w:rPr>
          <w:rFonts w:ascii="Open Sans" w:hAnsi="Open Sans" w:cs="Open Sans"/>
          <w:sz w:val="18"/>
          <w:szCs w:val="18"/>
        </w:rPr>
        <w:t xml:space="preserve"> mm </w:t>
      </w:r>
      <w:r>
        <w:rPr>
          <w:rFonts w:ascii="Open Sans" w:hAnsi="Open Sans" w:cs="Open Sans"/>
          <w:sz w:val="18"/>
          <w:szCs w:val="18"/>
        </w:rPr>
        <w:t>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</w:t>
      </w:r>
      <w:r>
        <w:rPr>
          <w:rFonts w:ascii="Open Sans" w:hAnsi="Open Sans" w:cs="Open Sans"/>
          <w:sz w:val="18"/>
          <w:szCs w:val="18"/>
        </w:rPr>
        <w:t xml:space="preserve"> e un’ottima riproduzione delle basse frequenze. 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. </w:t>
      </w:r>
      <w:r w:rsidRPr="00CE01FF">
        <w:rPr>
          <w:rFonts w:ascii="Open Sans" w:hAnsi="Open Sans" w:cs="Open Sans"/>
          <w:sz w:val="18"/>
          <w:szCs w:val="18"/>
        </w:rPr>
        <w:t>Il diffusore sonoro dovrà essere dotato di snodo basculante per l’installazione a parete, connettore ad innesto rapido 6 poli</w:t>
      </w:r>
      <w:bookmarkStart w:id="0" w:name="_GoBack"/>
      <w:r w:rsidRPr="00CE01FF">
        <w:rPr>
          <w:rFonts w:ascii="Open Sans" w:hAnsi="Open Sans" w:cs="Open Sans"/>
          <w:sz w:val="18"/>
          <w:szCs w:val="18"/>
        </w:rPr>
        <w:t>,</w:t>
      </w:r>
      <w:r w:rsidR="002B178D">
        <w:rPr>
          <w:rFonts w:ascii="Open Sans" w:hAnsi="Open Sans" w:cs="Open Sans"/>
          <w:sz w:val="18"/>
          <w:szCs w:val="18"/>
        </w:rPr>
        <w:t xml:space="preserve"> all’interno</w:t>
      </w:r>
      <w:r w:rsidRPr="00CE01FF">
        <w:rPr>
          <w:rFonts w:ascii="Open Sans" w:hAnsi="Open Sans" w:cs="Open Sans"/>
          <w:sz w:val="18"/>
          <w:szCs w:val="18"/>
        </w:rPr>
        <w:t xml:space="preserve"> completo di termofusibile</w:t>
      </w:r>
      <w:r>
        <w:rPr>
          <w:rFonts w:ascii="Open Sans" w:hAnsi="Open Sans" w:cs="Open Sans"/>
          <w:sz w:val="18"/>
          <w:szCs w:val="18"/>
        </w:rPr>
        <w:t>.</w:t>
      </w:r>
    </w:p>
    <w:p w14:paraId="6D9167DE" w14:textId="1BC51D80" w:rsidR="002B178D" w:rsidRPr="000C7C70" w:rsidRDefault="002B178D" w:rsidP="002B178D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348</w:t>
      </w:r>
      <w:bookmarkEnd w:id="0"/>
    </w:p>
    <w:p w14:paraId="3230F584" w14:textId="77777777" w:rsidR="004868A5" w:rsidRPr="00CE01FF" w:rsidRDefault="004868A5" w:rsidP="004868A5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B47AA36" w14:textId="77777777" w:rsidR="004868A5" w:rsidRPr="00CE01FF" w:rsidRDefault="004868A5" w:rsidP="004868A5">
      <w:pPr>
        <w:pStyle w:val="Nessunaspaziatura"/>
        <w:rPr>
          <w:rFonts w:ascii="Open Sans" w:hAnsi="Open Sans" w:cs="Open Sans"/>
          <w:sz w:val="18"/>
          <w:szCs w:val="18"/>
        </w:rPr>
      </w:pPr>
      <w:r w:rsidRPr="00CE01FF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2759AA9E" w14:textId="77777777" w:rsidR="004868A5" w:rsidRPr="00CE01FF" w:rsidRDefault="004868A5" w:rsidP="004868A5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5F33070" w14:textId="77777777" w:rsidR="004868A5" w:rsidRPr="00CE01FF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15 / 7,5 / 3,75 / 1,8 W</w:t>
      </w:r>
    </w:p>
    <w:p w14:paraId="4D9605A3" w14:textId="77777777" w:rsidR="004868A5" w:rsidRPr="00CE01FF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>666 / 1.333 / 2.666 / 5.555 Ω</w:t>
      </w:r>
    </w:p>
    <w:p w14:paraId="0F632CF6" w14:textId="77777777" w:rsidR="004868A5" w:rsidRPr="00CE01FF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>105 ÷ 23.500 Hz</w:t>
      </w:r>
    </w:p>
    <w:p w14:paraId="6AC09EAC" w14:textId="77777777" w:rsidR="004868A5" w:rsidRPr="00042345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42345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04234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4234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82 ÷ 23.500 Hz</w:t>
      </w:r>
    </w:p>
    <w:p w14:paraId="7A942D5C" w14:textId="77777777" w:rsidR="004868A5" w:rsidRPr="004868A5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868A5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4868A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868A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89</w:t>
      </w:r>
      <w:proofErr w:type="gramStart"/>
      <w:r w:rsidRPr="004868A5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4868A5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19D0C73" w14:textId="77777777" w:rsidR="004868A5" w:rsidRPr="00CE01FF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1W/4m, peak</w:t>
      </w:r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>77</w:t>
      </w:r>
      <w:proofErr w:type="gramStart"/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0F34C28" w14:textId="77777777" w:rsidR="004868A5" w:rsidRPr="00CE01FF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>88</w:t>
      </w:r>
      <w:proofErr w:type="gramStart"/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>,8</w:t>
      </w:r>
      <w:proofErr w:type="gramEnd"/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0BD4CBC" w14:textId="77777777" w:rsidR="004868A5" w:rsidRPr="00CE01FF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rated noise power / 4m</w:t>
      </w:r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81</w:t>
      </w:r>
      <w:proofErr w:type="gramStart"/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CE01F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9359698" w14:textId="77777777" w:rsidR="004868A5" w:rsidRPr="00042345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42345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04234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70,5 dB</w:t>
      </w:r>
    </w:p>
    <w:p w14:paraId="47DF3E4D" w14:textId="77777777" w:rsidR="004868A5" w:rsidRPr="00CE01FF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42345">
        <w:rPr>
          <w:rFonts w:ascii="Open Sans" w:hAnsi="Open Sans" w:cs="Open Sans"/>
          <w:color w:val="000000"/>
          <w:sz w:val="18"/>
          <w:szCs w:val="18"/>
          <w:lang w:eastAsia="it-IT"/>
        </w:rPr>
        <w:t>Sensibilità</w:t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IEC 268-5, 1W/1m</w:t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82,5 dB</w:t>
      </w:r>
    </w:p>
    <w:p w14:paraId="5A65FE31" w14:textId="77777777" w:rsidR="004868A5" w:rsidRPr="00CE01FF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360°</w:t>
      </w:r>
    </w:p>
    <w:p w14:paraId="15D57F10" w14:textId="77777777" w:rsidR="004868A5" w:rsidRPr="00CE01FF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>h/v 186°</w:t>
      </w:r>
    </w:p>
    <w:p w14:paraId="3A783373" w14:textId="77777777" w:rsidR="004868A5" w:rsidRPr="00CE01FF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E01FF">
        <w:rPr>
          <w:rFonts w:ascii="Open Sans" w:hAnsi="Open Sans" w:cs="Open Sans"/>
          <w:color w:val="000000"/>
          <w:sz w:val="18"/>
          <w:szCs w:val="18"/>
          <w:lang w:eastAsia="it-IT"/>
        </w:rPr>
        <w:t>h 132° - v 115°</w:t>
      </w:r>
    </w:p>
    <w:p w14:paraId="305A83D1" w14:textId="77777777" w:rsidR="004868A5" w:rsidRPr="004868A5" w:rsidRDefault="004868A5" w:rsidP="004868A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868A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4868A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868A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147° - v 197°</w:t>
      </w:r>
    </w:p>
    <w:p w14:paraId="1B7FB5E1" w14:textId="6D204A03" w:rsidR="004868A5" w:rsidRPr="004868A5" w:rsidRDefault="004868A5" w:rsidP="004868A5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4868A5">
        <w:rPr>
          <w:rFonts w:ascii="Open Sans" w:hAnsi="Open Sans" w:cs="Open Sans"/>
          <w:sz w:val="18"/>
          <w:szCs w:val="18"/>
          <w:lang w:eastAsia="it-IT"/>
        </w:rPr>
        <w:t>Dimensioni</w:t>
      </w:r>
      <w:r w:rsidRPr="004868A5">
        <w:rPr>
          <w:rFonts w:ascii="Open Sans" w:hAnsi="Open Sans" w:cs="Open Sans"/>
          <w:sz w:val="18"/>
          <w:szCs w:val="18"/>
          <w:lang w:eastAsia="it-IT"/>
        </w:rPr>
        <w:tab/>
      </w:r>
      <w:r w:rsidRPr="004868A5">
        <w:rPr>
          <w:rFonts w:ascii="Open Sans" w:hAnsi="Open Sans" w:cs="Open Sans"/>
          <w:sz w:val="18"/>
          <w:szCs w:val="18"/>
          <w:lang w:eastAsia="it-IT"/>
        </w:rPr>
        <w:tab/>
      </w:r>
      <w:r w:rsidRPr="004868A5">
        <w:rPr>
          <w:rFonts w:ascii="Open Sans" w:hAnsi="Open Sans" w:cs="Open Sans"/>
          <w:sz w:val="18"/>
          <w:szCs w:val="18"/>
          <w:lang w:eastAsia="it-IT"/>
        </w:rPr>
        <w:tab/>
      </w:r>
      <w:r w:rsidR="002B178D">
        <w:rPr>
          <w:rFonts w:ascii="Open Sans" w:hAnsi="Open Sans" w:cs="Open Sans"/>
          <w:sz w:val="18"/>
          <w:szCs w:val="18"/>
          <w:lang w:eastAsia="it-IT"/>
        </w:rPr>
        <w:t>130</w:t>
      </w:r>
      <w:r w:rsidRPr="004868A5">
        <w:rPr>
          <w:rFonts w:ascii="Open Sans" w:hAnsi="Open Sans" w:cs="Open Sans"/>
          <w:sz w:val="18"/>
          <w:szCs w:val="18"/>
          <w:lang w:eastAsia="it-IT"/>
        </w:rPr>
        <w:t xml:space="preserve"> x </w:t>
      </w:r>
      <w:r w:rsidR="002B178D">
        <w:rPr>
          <w:rFonts w:ascii="Open Sans" w:hAnsi="Open Sans" w:cs="Open Sans"/>
          <w:sz w:val="18"/>
          <w:szCs w:val="18"/>
          <w:lang w:eastAsia="it-IT"/>
        </w:rPr>
        <w:t>21</w:t>
      </w:r>
      <w:r w:rsidRPr="004868A5">
        <w:rPr>
          <w:rFonts w:ascii="Open Sans" w:hAnsi="Open Sans" w:cs="Open Sans"/>
          <w:sz w:val="18"/>
          <w:szCs w:val="18"/>
          <w:lang w:eastAsia="it-IT"/>
        </w:rPr>
        <w:t>0 x 120 mm</w:t>
      </w:r>
    </w:p>
    <w:p w14:paraId="0D71411F" w14:textId="77777777" w:rsidR="004868A5" w:rsidRPr="004868A5" w:rsidRDefault="004868A5" w:rsidP="004868A5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4868A5">
        <w:rPr>
          <w:rFonts w:ascii="Open Sans" w:hAnsi="Open Sans" w:cs="Open Sans"/>
          <w:sz w:val="18"/>
          <w:szCs w:val="18"/>
          <w:lang w:eastAsia="it-IT"/>
        </w:rPr>
        <w:t>Grado protezione</w:t>
      </w:r>
      <w:r w:rsidRPr="004868A5">
        <w:rPr>
          <w:rFonts w:ascii="Open Sans" w:hAnsi="Open Sans" w:cs="Open Sans"/>
          <w:sz w:val="18"/>
          <w:szCs w:val="18"/>
          <w:lang w:eastAsia="it-IT"/>
        </w:rPr>
        <w:tab/>
      </w:r>
      <w:r w:rsidRPr="004868A5">
        <w:rPr>
          <w:rFonts w:ascii="Open Sans" w:hAnsi="Open Sans" w:cs="Open Sans"/>
          <w:sz w:val="18"/>
          <w:szCs w:val="18"/>
          <w:lang w:eastAsia="it-IT"/>
        </w:rPr>
        <w:tab/>
        <w:t>IP 65</w:t>
      </w:r>
    </w:p>
    <w:p w14:paraId="4CDC0792" w14:textId="77777777" w:rsidR="004868A5" w:rsidRPr="004868A5" w:rsidRDefault="004868A5" w:rsidP="004868A5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4868A5">
        <w:rPr>
          <w:rFonts w:ascii="Open Sans" w:hAnsi="Open Sans" w:cs="Open Sans"/>
          <w:sz w:val="18"/>
          <w:szCs w:val="18"/>
          <w:lang w:eastAsia="it-IT"/>
        </w:rPr>
        <w:t>Peso netto</w:t>
      </w:r>
      <w:r w:rsidRPr="004868A5">
        <w:rPr>
          <w:rFonts w:ascii="Open Sans" w:hAnsi="Open Sans" w:cs="Open Sans"/>
          <w:sz w:val="18"/>
          <w:szCs w:val="18"/>
          <w:lang w:eastAsia="it-IT"/>
        </w:rPr>
        <w:tab/>
      </w:r>
      <w:r w:rsidRPr="004868A5">
        <w:rPr>
          <w:rFonts w:ascii="Open Sans" w:hAnsi="Open Sans" w:cs="Open Sans"/>
          <w:sz w:val="18"/>
          <w:szCs w:val="18"/>
          <w:lang w:eastAsia="it-IT"/>
        </w:rPr>
        <w:tab/>
      </w:r>
      <w:r w:rsidRPr="004868A5">
        <w:rPr>
          <w:rFonts w:ascii="Open Sans" w:hAnsi="Open Sans" w:cs="Open Sans"/>
          <w:sz w:val="18"/>
          <w:szCs w:val="18"/>
          <w:lang w:eastAsia="it-IT"/>
        </w:rPr>
        <w:tab/>
        <w:t>1,75 kg</w:t>
      </w:r>
    </w:p>
    <w:p w14:paraId="301B468E" w14:textId="77777777" w:rsidR="004868A5" w:rsidRPr="004868A5" w:rsidRDefault="004868A5" w:rsidP="004868A5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4868A5">
        <w:rPr>
          <w:rFonts w:ascii="Open Sans" w:hAnsi="Open Sans" w:cs="Open Sans"/>
          <w:sz w:val="18"/>
          <w:szCs w:val="18"/>
          <w:lang w:eastAsia="it-IT"/>
        </w:rPr>
        <w:t>Temperatura di funzionamento</w:t>
      </w:r>
      <w:r w:rsidRPr="004868A5">
        <w:rPr>
          <w:rFonts w:ascii="Open Sans" w:hAnsi="Open Sans" w:cs="Open Sans"/>
          <w:sz w:val="18"/>
          <w:szCs w:val="18"/>
          <w:lang w:eastAsia="it-IT"/>
        </w:rPr>
        <w:tab/>
        <w:t>-25 ÷ +70 °C</w:t>
      </w:r>
    </w:p>
    <w:p w14:paraId="0F0A9521" w14:textId="77777777" w:rsidR="00A672BD" w:rsidRPr="004868A5" w:rsidRDefault="00A672BD" w:rsidP="00CE01FF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618B0C7B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F66F9E" w:rsidRPr="00F66F9E">
        <w:rPr>
          <w:rFonts w:ascii="Open Sans" w:hAnsi="Open Sans" w:cs="Open Sans"/>
          <w:sz w:val="18"/>
          <w:szCs w:val="18"/>
          <w:u w:val="single"/>
        </w:rPr>
        <w:t xml:space="preserve">MS 15-100T-EN54 </w:t>
      </w:r>
      <w:proofErr w:type="spellStart"/>
      <w:r w:rsidR="00F66F9E" w:rsidRPr="00F66F9E">
        <w:rPr>
          <w:rFonts w:ascii="Open Sans" w:hAnsi="Open Sans" w:cs="Open Sans"/>
          <w:sz w:val="18"/>
          <w:szCs w:val="18"/>
          <w:u w:val="single"/>
        </w:rPr>
        <w:t>white</w:t>
      </w:r>
      <w:proofErr w:type="spellEnd"/>
      <w:r w:rsidR="00F66F9E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2E6AC652" w14:textId="5146F707" w:rsidR="00FA4A4E" w:rsidRDefault="00FA4A4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A7FAD13" w14:textId="51207814" w:rsidR="00FA4A4E" w:rsidRPr="00FA4A4E" w:rsidRDefault="00E0126F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5AB66C3" wp14:editId="41FC49B1">
            <wp:extent cx="1296000" cy="180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 15-100T-EN54 White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B178D"/>
    <w:rsid w:val="003820DE"/>
    <w:rsid w:val="00484439"/>
    <w:rsid w:val="004868A5"/>
    <w:rsid w:val="004E1BA4"/>
    <w:rsid w:val="005029F8"/>
    <w:rsid w:val="00603406"/>
    <w:rsid w:val="00640083"/>
    <w:rsid w:val="006A0E60"/>
    <w:rsid w:val="00737DEC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C403D3"/>
    <w:rsid w:val="00CE01FF"/>
    <w:rsid w:val="00D0747F"/>
    <w:rsid w:val="00D1402B"/>
    <w:rsid w:val="00D208D1"/>
    <w:rsid w:val="00DA15E4"/>
    <w:rsid w:val="00E0126F"/>
    <w:rsid w:val="00E14A4D"/>
    <w:rsid w:val="00F16A38"/>
    <w:rsid w:val="00F47D4B"/>
    <w:rsid w:val="00F66F9E"/>
    <w:rsid w:val="00FA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53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20</cp:revision>
  <cp:lastPrinted>2021-03-17T12:56:00Z</cp:lastPrinted>
  <dcterms:created xsi:type="dcterms:W3CDTF">2021-07-25T09:32:00Z</dcterms:created>
  <dcterms:modified xsi:type="dcterms:W3CDTF">2021-11-22T13:29:00Z</dcterms:modified>
</cp:coreProperties>
</file>