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7547131F" w:rsidR="00A672BD" w:rsidRPr="000C1D68" w:rsidRDefault="009D6A1E" w:rsidP="000C1D68">
      <w:pPr>
        <w:pStyle w:val="Nessunaspaziatura"/>
        <w:rPr>
          <w:b/>
        </w:rPr>
      </w:pPr>
      <w:r w:rsidRPr="009D6A1E">
        <w:rPr>
          <w:b/>
        </w:rPr>
        <w:t xml:space="preserve">MS 30-130T-EN54 </w:t>
      </w:r>
      <w:proofErr w:type="spellStart"/>
      <w:r w:rsidRPr="009D6A1E">
        <w:rPr>
          <w:b/>
        </w:rPr>
        <w:t>black</w:t>
      </w:r>
      <w:proofErr w:type="spellEnd"/>
      <w:r w:rsidR="00A672BD" w:rsidRPr="000C1D68">
        <w:rPr>
          <w:b/>
        </w:rPr>
        <w:t xml:space="preserve"> </w:t>
      </w:r>
      <w:r>
        <w:t>Diffusori musicali</w:t>
      </w:r>
    </w:p>
    <w:p w14:paraId="7B08196E" w14:textId="77777777" w:rsidR="00A672BD" w:rsidRPr="000C1D68" w:rsidRDefault="00A672BD" w:rsidP="000C1D68">
      <w:pPr>
        <w:pStyle w:val="Nessunaspaziatura"/>
        <w:rPr>
          <w:i/>
        </w:rPr>
      </w:pPr>
    </w:p>
    <w:p w14:paraId="4C1E7912" w14:textId="575B79C3" w:rsidR="009B3A75" w:rsidRPr="00CE01FF" w:rsidRDefault="009B3A75" w:rsidP="009B3A75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>Il diffusore sonoro dovrà essere del tipo a parete “box monitor”</w:t>
      </w:r>
      <w:r w:rsidR="00C43393"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, costruito in ABS e griglia in metallo, il tutto di colore </w:t>
      </w:r>
      <w:r>
        <w:rPr>
          <w:rFonts w:ascii="Open Sans" w:hAnsi="Open Sans" w:cs="Open Sans"/>
          <w:sz w:val="18"/>
          <w:szCs w:val="18"/>
        </w:rPr>
        <w:t>nero</w:t>
      </w:r>
      <w:r w:rsidRPr="00CE01FF">
        <w:rPr>
          <w:rFonts w:ascii="Open Sans" w:hAnsi="Open Sans" w:cs="Open Sans"/>
          <w:sz w:val="18"/>
          <w:szCs w:val="18"/>
        </w:rPr>
        <w:t>.</w:t>
      </w:r>
    </w:p>
    <w:p w14:paraId="1DD814AC" w14:textId="77777777" w:rsidR="00C43393" w:rsidRDefault="009B3A75" w:rsidP="00C43393">
      <w:pPr>
        <w:pStyle w:val="Nessunaspaziatura"/>
        <w:rPr>
          <w:rFonts w:ascii="Open Sans" w:hAnsi="Open Sans" w:cs="Open Sans"/>
          <w:sz w:val="18"/>
          <w:szCs w:val="18"/>
        </w:rPr>
      </w:pPr>
      <w:r w:rsidRPr="00CE01FF">
        <w:rPr>
          <w:rFonts w:ascii="Open Sans" w:hAnsi="Open Sans" w:cs="Open Sans"/>
          <w:sz w:val="18"/>
          <w:szCs w:val="18"/>
        </w:rPr>
        <w:t xml:space="preserve">Gli ’altoparlanti devono essere Woofer </w:t>
      </w:r>
      <w:r w:rsidRPr="00CE01FF">
        <w:rPr>
          <w:rFonts w:ascii="Open Sans" w:hAnsi="Open Sans" w:cs="Open Sans"/>
          <w:color w:val="231F20"/>
          <w:sz w:val="18"/>
          <w:szCs w:val="18"/>
        </w:rPr>
        <w:t>da</w:t>
      </w:r>
      <w:r w:rsidRPr="00CE01FF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CE01FF">
        <w:rPr>
          <w:rFonts w:ascii="Open Sans" w:hAnsi="Open Sans" w:cs="Open Sans"/>
          <w:sz w:val="18"/>
          <w:szCs w:val="18"/>
        </w:rPr>
        <w:t>Ø 1</w:t>
      </w:r>
      <w:r>
        <w:rPr>
          <w:rFonts w:ascii="Open Sans" w:hAnsi="Open Sans" w:cs="Open Sans"/>
          <w:sz w:val="18"/>
          <w:szCs w:val="18"/>
        </w:rPr>
        <w:t>3</w:t>
      </w:r>
      <w:r w:rsidRPr="00CE01FF">
        <w:rPr>
          <w:rFonts w:ascii="Open Sans" w:hAnsi="Open Sans" w:cs="Open Sans"/>
          <w:sz w:val="18"/>
          <w:szCs w:val="18"/>
        </w:rPr>
        <w:t xml:space="preserve">0 mm e tweeter Ø </w:t>
      </w:r>
      <w:r>
        <w:rPr>
          <w:rFonts w:ascii="Open Sans" w:hAnsi="Open Sans" w:cs="Open Sans"/>
          <w:sz w:val="18"/>
          <w:szCs w:val="18"/>
        </w:rPr>
        <w:t>25</w:t>
      </w:r>
      <w:r w:rsidRPr="00CE01FF">
        <w:rPr>
          <w:rFonts w:ascii="Open Sans" w:hAnsi="Open Sans" w:cs="Open Sans"/>
          <w:sz w:val="18"/>
          <w:szCs w:val="18"/>
        </w:rPr>
        <w:t xml:space="preserve"> mm</w:t>
      </w:r>
      <w:r>
        <w:rPr>
          <w:rFonts w:ascii="Open Sans" w:hAnsi="Open Sans" w:cs="Open Sans"/>
          <w:sz w:val="18"/>
          <w:szCs w:val="18"/>
        </w:rPr>
        <w:t xml:space="preserve"> bass reflex</w:t>
      </w:r>
      <w:r w:rsidRPr="00CE01F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>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</w:t>
      </w:r>
      <w:r>
        <w:rPr>
          <w:rFonts w:ascii="Open Sans" w:hAnsi="Open Sans" w:cs="Open Sans"/>
          <w:sz w:val="18"/>
          <w:szCs w:val="18"/>
        </w:rPr>
        <w:t xml:space="preserve"> e un’ottima riproduzione delle basse frequenze. 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. </w:t>
      </w:r>
      <w:r w:rsidRPr="00CE01FF">
        <w:rPr>
          <w:rFonts w:ascii="Open Sans" w:hAnsi="Open Sans" w:cs="Open Sans"/>
          <w:sz w:val="18"/>
          <w:szCs w:val="18"/>
        </w:rPr>
        <w:t>Il diffusore sonoro dovrà essere dotato di snodo basculante per l’installazione a parete, connettore ad innesto rapido 6 poli</w:t>
      </w:r>
      <w:r w:rsidR="00C43393" w:rsidRPr="00CE01FF">
        <w:rPr>
          <w:rFonts w:ascii="Open Sans" w:hAnsi="Open Sans" w:cs="Open Sans"/>
          <w:sz w:val="18"/>
          <w:szCs w:val="18"/>
        </w:rPr>
        <w:t>,</w:t>
      </w:r>
      <w:r w:rsidR="00C43393">
        <w:rPr>
          <w:rFonts w:ascii="Open Sans" w:hAnsi="Open Sans" w:cs="Open Sans"/>
          <w:sz w:val="18"/>
          <w:szCs w:val="18"/>
        </w:rPr>
        <w:t xml:space="preserve"> all’interno</w:t>
      </w:r>
      <w:r w:rsidR="00C43393" w:rsidRPr="00CE01FF">
        <w:rPr>
          <w:rFonts w:ascii="Open Sans" w:hAnsi="Open Sans" w:cs="Open Sans"/>
          <w:sz w:val="18"/>
          <w:szCs w:val="18"/>
        </w:rPr>
        <w:t xml:space="preserve"> completo di termofusibile</w:t>
      </w:r>
      <w:r w:rsidR="00C43393">
        <w:rPr>
          <w:rFonts w:ascii="Open Sans" w:hAnsi="Open Sans" w:cs="Open Sans"/>
          <w:sz w:val="18"/>
          <w:szCs w:val="18"/>
        </w:rPr>
        <w:t>.</w:t>
      </w:r>
    </w:p>
    <w:p w14:paraId="160BECD2" w14:textId="0F599A5F" w:rsidR="009B3A75" w:rsidRDefault="00C43393" w:rsidP="00C43393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1438-CPR-0348</w:t>
      </w:r>
    </w:p>
    <w:p w14:paraId="7B83DEFD" w14:textId="77777777" w:rsidR="00C43393" w:rsidRPr="00161231" w:rsidRDefault="00C43393" w:rsidP="00C4339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288F720" w14:textId="77777777" w:rsidR="009B3A75" w:rsidRPr="00161231" w:rsidRDefault="009B3A75" w:rsidP="009B3A75">
      <w:pPr>
        <w:pStyle w:val="Nessunaspaziatura"/>
        <w:rPr>
          <w:rFonts w:ascii="Open Sans" w:hAnsi="Open Sans" w:cs="Open Sans"/>
          <w:sz w:val="18"/>
          <w:szCs w:val="18"/>
        </w:rPr>
      </w:pPr>
      <w:r w:rsidRPr="0016123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3B7D615D" w14:textId="77777777" w:rsidR="009B3A75" w:rsidRPr="00161231" w:rsidRDefault="009B3A75" w:rsidP="009B3A75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40D0559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30 / 15 / 7,5 / 2,5 W</w:t>
      </w:r>
    </w:p>
    <w:p w14:paraId="12931C00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333 / 666 / 1.333 / 4.000 Ω</w:t>
      </w:r>
    </w:p>
    <w:p w14:paraId="30A5D85C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86 ÷ 23.500 Hz</w:t>
      </w:r>
    </w:p>
    <w:p w14:paraId="656A0947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50 ÷ 23.500 Hz</w:t>
      </w:r>
    </w:p>
    <w:p w14:paraId="2FF2CA0D" w14:textId="77777777" w:rsidR="009B3A75" w:rsidRPr="009B3A75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9B3A75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9B3A75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9B3A75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90,9 dB</w:t>
      </w:r>
    </w:p>
    <w:p w14:paraId="103E25B9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78</w:t>
      </w:r>
      <w:proofErr w:type="gramStart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B39EB3F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78</w:t>
      </w:r>
      <w:proofErr w:type="gramStart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6123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8029CD7" w14:textId="77777777" w:rsidR="009B3A75" w:rsidRPr="0015133E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86</w:t>
      </w:r>
      <w:proofErr w:type="gramStart"/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5133E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747AC7C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73,0 dB</w:t>
      </w:r>
    </w:p>
    <w:p w14:paraId="73B0FCB7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85,0 dB</w:t>
      </w:r>
    </w:p>
    <w:p w14:paraId="67DBF95B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h/v 360°</w:t>
      </w:r>
    </w:p>
    <w:p w14:paraId="7CFA0214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 203° - v 153°</w:t>
      </w:r>
    </w:p>
    <w:p w14:paraId="1E2EBA4B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 101° - v 133°</w:t>
      </w:r>
    </w:p>
    <w:p w14:paraId="01ADA0FF" w14:textId="77777777" w:rsidR="009B3A7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61231">
        <w:rPr>
          <w:rFonts w:ascii="Open Sans" w:hAnsi="Open Sans" w:cs="Open Sans"/>
          <w:color w:val="000000"/>
          <w:sz w:val="18"/>
          <w:szCs w:val="18"/>
          <w:lang w:eastAsia="it-IT"/>
        </w:rPr>
        <w:t>h 288° - v 196°</w:t>
      </w:r>
    </w:p>
    <w:p w14:paraId="7D0610A1" w14:textId="5077C66B" w:rsidR="009B3A75" w:rsidRPr="0015133E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43393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60 x </w:t>
      </w:r>
      <w:r w:rsidR="00C43393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bookmarkStart w:id="0" w:name="_GoBack"/>
      <w:bookmarkEnd w:id="0"/>
      <w:r>
        <w:rPr>
          <w:rFonts w:ascii="Open Sans" w:hAnsi="Open Sans" w:cs="Open Sans"/>
          <w:color w:val="000000"/>
          <w:sz w:val="18"/>
          <w:szCs w:val="18"/>
          <w:lang w:eastAsia="it-IT"/>
        </w:rPr>
        <w:t>60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152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6CB8E0F5" w14:textId="77777777" w:rsidR="009B3A75" w:rsidRPr="0015133E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0B9AFA23" w14:textId="77777777" w:rsidR="009B3A75" w:rsidRPr="0015133E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2,5 kg</w:t>
      </w:r>
    </w:p>
    <w:p w14:paraId="33D37FBB" w14:textId="537AD02E" w:rsidR="00621135" w:rsidRPr="00161231" w:rsidRDefault="009B3A75" w:rsidP="009B3A75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15133E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-25 ÷ +80 °C</w:t>
      </w:r>
    </w:p>
    <w:p w14:paraId="0F0A9521" w14:textId="77777777" w:rsidR="00A672BD" w:rsidRPr="0057058F" w:rsidRDefault="00A672BD" w:rsidP="00A672B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30489AC0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9D6A1E" w:rsidRPr="009D6A1E">
        <w:rPr>
          <w:rFonts w:ascii="Open Sans" w:hAnsi="Open Sans" w:cs="Open Sans"/>
          <w:sz w:val="18"/>
          <w:szCs w:val="18"/>
          <w:u w:val="single"/>
        </w:rPr>
        <w:t xml:space="preserve">MS 30-130T-EN54 </w:t>
      </w:r>
      <w:proofErr w:type="spellStart"/>
      <w:r w:rsidR="009D6A1E" w:rsidRPr="009D6A1E">
        <w:rPr>
          <w:rFonts w:ascii="Open Sans" w:hAnsi="Open Sans" w:cs="Open Sans"/>
          <w:sz w:val="18"/>
          <w:szCs w:val="18"/>
          <w:u w:val="single"/>
        </w:rPr>
        <w:t>black</w:t>
      </w:r>
      <w:proofErr w:type="spellEnd"/>
      <w:r w:rsidR="009D6A1E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6C65800E" w14:textId="0CEE7DCB" w:rsidR="00B83114" w:rsidRDefault="00B83114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45C8D05" w14:textId="142F0FA2" w:rsidR="00B83114" w:rsidRPr="00B83114" w:rsidRDefault="00B83114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C7779B0" wp14:editId="23429634">
            <wp:extent cx="1270800" cy="180000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 30-130T-EN54 Black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83E0F"/>
    <w:rsid w:val="000C1D68"/>
    <w:rsid w:val="00105E31"/>
    <w:rsid w:val="001342C7"/>
    <w:rsid w:val="00147BAD"/>
    <w:rsid w:val="003820DE"/>
    <w:rsid w:val="00484439"/>
    <w:rsid w:val="004E1BA4"/>
    <w:rsid w:val="005029F8"/>
    <w:rsid w:val="00603406"/>
    <w:rsid w:val="00621135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B3A75"/>
    <w:rsid w:val="009C15A6"/>
    <w:rsid w:val="009C1D22"/>
    <w:rsid w:val="009D6A1E"/>
    <w:rsid w:val="009E5177"/>
    <w:rsid w:val="00A672BD"/>
    <w:rsid w:val="00B02DBC"/>
    <w:rsid w:val="00B83114"/>
    <w:rsid w:val="00C403D3"/>
    <w:rsid w:val="00C4339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47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2021-03-17T12:56:00Z</cp:lastPrinted>
  <dcterms:created xsi:type="dcterms:W3CDTF">2021-07-25T09:32:00Z</dcterms:created>
  <dcterms:modified xsi:type="dcterms:W3CDTF">2021-11-22T13:34:00Z</dcterms:modified>
</cp:coreProperties>
</file>