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8E00310" w:rsidR="00A672BD" w:rsidRPr="00161231" w:rsidRDefault="0004280B" w:rsidP="00161231">
      <w:pPr>
        <w:pStyle w:val="Nessunaspaziatura"/>
        <w:rPr>
          <w:rFonts w:ascii="Open Sans" w:hAnsi="Open Sans" w:cs="Open Sans"/>
        </w:rPr>
      </w:pPr>
      <w:r w:rsidRPr="00161231">
        <w:rPr>
          <w:rFonts w:ascii="Open Sans" w:hAnsi="Open Sans" w:cs="Open Sans"/>
          <w:b/>
        </w:rPr>
        <w:t xml:space="preserve">MS 30-130T-EN54 </w:t>
      </w:r>
      <w:proofErr w:type="spellStart"/>
      <w:r w:rsidRPr="00161231">
        <w:rPr>
          <w:rFonts w:ascii="Open Sans" w:hAnsi="Open Sans" w:cs="Open Sans"/>
          <w:b/>
        </w:rPr>
        <w:t>white</w:t>
      </w:r>
      <w:proofErr w:type="spellEnd"/>
      <w:r w:rsidR="00A672BD" w:rsidRPr="00161231">
        <w:rPr>
          <w:rFonts w:ascii="Open Sans" w:hAnsi="Open Sans" w:cs="Open Sans"/>
        </w:rPr>
        <w:t xml:space="preserve"> </w:t>
      </w:r>
      <w:r w:rsidRPr="00161231">
        <w:rPr>
          <w:rFonts w:ascii="Open Sans" w:hAnsi="Open Sans" w:cs="Open Sans"/>
        </w:rPr>
        <w:t>Diffusori musicali</w:t>
      </w:r>
    </w:p>
    <w:p w14:paraId="7B08196E" w14:textId="77777777" w:rsidR="00A672BD" w:rsidRPr="00161231" w:rsidRDefault="00A672BD" w:rsidP="0016123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DE79995" w14:textId="39AE2E64" w:rsidR="0015133E" w:rsidRPr="00CE01FF" w:rsidRDefault="0015133E" w:rsidP="0015133E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>Il diffusore sonoro dovrà essere del tipo a parete “box monitor”</w:t>
      </w:r>
      <w:r w:rsidR="003F2F93"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, costruito in ABS e griglia in metallo, il tutto di colore </w:t>
      </w:r>
      <w:r w:rsidR="000F7337">
        <w:rPr>
          <w:rFonts w:ascii="Open Sans" w:hAnsi="Open Sans" w:cs="Open Sans"/>
          <w:sz w:val="18"/>
          <w:szCs w:val="18"/>
        </w:rPr>
        <w:t>bianco</w:t>
      </w:r>
      <w:r w:rsidRPr="00CE01FF">
        <w:rPr>
          <w:rFonts w:ascii="Open Sans" w:hAnsi="Open Sans" w:cs="Open Sans"/>
          <w:sz w:val="18"/>
          <w:szCs w:val="18"/>
        </w:rPr>
        <w:t>.</w:t>
      </w:r>
    </w:p>
    <w:p w14:paraId="489B0B94" w14:textId="77777777" w:rsidR="003F2F93" w:rsidRDefault="0015133E" w:rsidP="003F2F93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 xml:space="preserve">Gli altoparlanti devono essere Woofer </w:t>
      </w:r>
      <w:r w:rsidRPr="00CE01FF">
        <w:rPr>
          <w:rFonts w:ascii="Open Sans" w:hAnsi="Open Sans" w:cs="Open Sans"/>
          <w:color w:val="231F20"/>
          <w:sz w:val="18"/>
          <w:szCs w:val="18"/>
        </w:rPr>
        <w:t>da</w:t>
      </w:r>
      <w:r w:rsidRPr="00CE01FF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CE01FF">
        <w:rPr>
          <w:rFonts w:ascii="Open Sans" w:hAnsi="Open Sans" w:cs="Open Sans"/>
          <w:sz w:val="18"/>
          <w:szCs w:val="18"/>
        </w:rPr>
        <w:t>Ø 1</w:t>
      </w:r>
      <w:r w:rsidR="003A16C5">
        <w:rPr>
          <w:rFonts w:ascii="Open Sans" w:hAnsi="Open Sans" w:cs="Open Sans"/>
          <w:sz w:val="18"/>
          <w:szCs w:val="18"/>
        </w:rPr>
        <w:t>3</w:t>
      </w:r>
      <w:r w:rsidRPr="00CE01FF">
        <w:rPr>
          <w:rFonts w:ascii="Open Sans" w:hAnsi="Open Sans" w:cs="Open Sans"/>
          <w:sz w:val="18"/>
          <w:szCs w:val="18"/>
        </w:rPr>
        <w:t xml:space="preserve">0 mm e tweeter Ø </w:t>
      </w:r>
      <w:r>
        <w:rPr>
          <w:rFonts w:ascii="Open Sans" w:hAnsi="Open Sans" w:cs="Open Sans"/>
          <w:sz w:val="18"/>
          <w:szCs w:val="18"/>
        </w:rPr>
        <w:t>25</w:t>
      </w:r>
      <w:r w:rsidRPr="00CE01FF">
        <w:rPr>
          <w:rFonts w:ascii="Open Sans" w:hAnsi="Open Sans" w:cs="Open Sans"/>
          <w:sz w:val="18"/>
          <w:szCs w:val="18"/>
        </w:rPr>
        <w:t xml:space="preserve"> mm</w:t>
      </w:r>
      <w:r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</w:t>
      </w:r>
      <w:r>
        <w:rPr>
          <w:rFonts w:ascii="Open Sans" w:hAnsi="Open Sans" w:cs="Open Sans"/>
          <w:sz w:val="18"/>
          <w:szCs w:val="18"/>
        </w:rPr>
        <w:t xml:space="preserve"> e un’ottima riproduzione delle basse frequenze. 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. </w:t>
      </w:r>
      <w:r w:rsidRPr="00CE01FF">
        <w:rPr>
          <w:rFonts w:ascii="Open Sans" w:hAnsi="Open Sans" w:cs="Open Sans"/>
          <w:sz w:val="18"/>
          <w:szCs w:val="18"/>
        </w:rPr>
        <w:t>Il diffusore sonoro dovrà essere dotato di snodo basculante per l’installazione a parete, connettore ad innesto rapido 6 poli</w:t>
      </w:r>
      <w:r w:rsidR="003F2F93" w:rsidRPr="00CE01FF">
        <w:rPr>
          <w:rFonts w:ascii="Open Sans" w:hAnsi="Open Sans" w:cs="Open Sans"/>
          <w:sz w:val="18"/>
          <w:szCs w:val="18"/>
        </w:rPr>
        <w:t>,</w:t>
      </w:r>
      <w:r w:rsidR="003F2F93">
        <w:rPr>
          <w:rFonts w:ascii="Open Sans" w:hAnsi="Open Sans" w:cs="Open Sans"/>
          <w:sz w:val="18"/>
          <w:szCs w:val="18"/>
        </w:rPr>
        <w:t xml:space="preserve"> all’interno</w:t>
      </w:r>
      <w:r w:rsidR="003F2F93" w:rsidRPr="00CE01FF">
        <w:rPr>
          <w:rFonts w:ascii="Open Sans" w:hAnsi="Open Sans" w:cs="Open Sans"/>
          <w:sz w:val="18"/>
          <w:szCs w:val="18"/>
        </w:rPr>
        <w:t xml:space="preserve"> completo di termofusibile</w:t>
      </w:r>
      <w:r w:rsidR="003F2F93">
        <w:rPr>
          <w:rFonts w:ascii="Open Sans" w:hAnsi="Open Sans" w:cs="Open Sans"/>
          <w:sz w:val="18"/>
          <w:szCs w:val="18"/>
        </w:rPr>
        <w:t>.</w:t>
      </w:r>
    </w:p>
    <w:p w14:paraId="1D20D8BA" w14:textId="58DECD2D" w:rsidR="000C1D68" w:rsidRDefault="003F2F93" w:rsidP="003F2F93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1438-CPR-0348</w:t>
      </w:r>
    </w:p>
    <w:p w14:paraId="76721ED2" w14:textId="77777777" w:rsidR="003F2F93" w:rsidRPr="00161231" w:rsidRDefault="003F2F93" w:rsidP="003F2F9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161231" w:rsidRDefault="000C1D68" w:rsidP="00161231">
      <w:pPr>
        <w:pStyle w:val="Nessunaspaziatura"/>
        <w:rPr>
          <w:rFonts w:ascii="Open Sans" w:hAnsi="Open Sans" w:cs="Open Sans"/>
          <w:sz w:val="18"/>
          <w:szCs w:val="18"/>
        </w:rPr>
      </w:pPr>
      <w:r w:rsidRPr="0016123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161231" w:rsidRDefault="00DA15E4" w:rsidP="0016123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140837C" w:rsidR="00DA15E4" w:rsidRPr="00161231" w:rsidRDefault="00DA15E4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161231"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30 / 15 / 7,5 / 2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,5 W</w:t>
      </w:r>
    </w:p>
    <w:p w14:paraId="6AE0429D" w14:textId="53D87E08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333 / 666 / 1.333 / 4.000 Ω</w:t>
      </w:r>
    </w:p>
    <w:p w14:paraId="386883A3" w14:textId="3367D96A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86 ÷ 23.500 Hz</w:t>
      </w:r>
    </w:p>
    <w:p w14:paraId="1C8ECEC5" w14:textId="320C8F8D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50 ÷ 23.500 Hz</w:t>
      </w:r>
    </w:p>
    <w:p w14:paraId="2D9F2B24" w14:textId="26EBD81C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46DA2C" w14:textId="40CE7361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78</w:t>
      </w:r>
      <w:proofErr w:type="gramStart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F2C9883" w14:textId="4B2D1579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78</w:t>
      </w:r>
      <w:proofErr w:type="gramStart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CE39ADA" w14:textId="56C2A228" w:rsidR="00161231" w:rsidRPr="0015133E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86</w:t>
      </w:r>
      <w:proofErr w:type="gramStart"/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2B87F0E" w14:textId="77777777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73,0 dB</w:t>
      </w:r>
    </w:p>
    <w:p w14:paraId="7AEEF81A" w14:textId="77777777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85,0 dB</w:t>
      </w:r>
    </w:p>
    <w:p w14:paraId="3CB0EA3E" w14:textId="1B9D9681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h/v 360°</w:t>
      </w:r>
    </w:p>
    <w:p w14:paraId="6A17338C" w14:textId="07A39AA6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 203° - v 153°</w:t>
      </w:r>
    </w:p>
    <w:p w14:paraId="172178B3" w14:textId="2A70863B" w:rsidR="00161231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 101° - v 133°</w:t>
      </w:r>
    </w:p>
    <w:p w14:paraId="115726A2" w14:textId="39DA5A8E" w:rsidR="00DA15E4" w:rsidRPr="00161231" w:rsidRDefault="00161231" w:rsidP="0016123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 288° - v 196°</w:t>
      </w:r>
    </w:p>
    <w:p w14:paraId="2327B6E6" w14:textId="199E520C" w:rsidR="0015133E" w:rsidRPr="0015133E" w:rsidRDefault="0015133E" w:rsidP="001513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3F2F93">
        <w:rPr>
          <w:rFonts w:ascii="Open Sans" w:hAnsi="Open Sans" w:cs="Open Sans"/>
          <w:color w:val="000000"/>
          <w:sz w:val="18"/>
          <w:szCs w:val="18"/>
          <w:lang w:eastAsia="it-IT"/>
        </w:rPr>
        <w:t>160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3F2F93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bookmarkStart w:id="0" w:name="_GoBack"/>
      <w:bookmarkEnd w:id="0"/>
      <w:r>
        <w:rPr>
          <w:rFonts w:ascii="Open Sans" w:hAnsi="Open Sans" w:cs="Open Sans"/>
          <w:color w:val="000000"/>
          <w:sz w:val="18"/>
          <w:szCs w:val="18"/>
          <w:lang w:eastAsia="it-IT"/>
        </w:rPr>
        <w:t>60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152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149A7A4" w14:textId="2976563C" w:rsidR="0015133E" w:rsidRPr="0015133E" w:rsidRDefault="0015133E" w:rsidP="001513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71B10083" w14:textId="4554A0AA" w:rsidR="0015133E" w:rsidRPr="0015133E" w:rsidRDefault="0015133E" w:rsidP="001513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2,5 kg</w:t>
      </w:r>
    </w:p>
    <w:p w14:paraId="0FAA2232" w14:textId="2E6D9BCD" w:rsidR="00161231" w:rsidRPr="00161231" w:rsidRDefault="0015133E" w:rsidP="001513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-25 ÷ +80 °C</w:t>
      </w:r>
    </w:p>
    <w:p w14:paraId="0F0A9521" w14:textId="77777777" w:rsidR="00A672BD" w:rsidRPr="00161231" w:rsidRDefault="00A672BD" w:rsidP="00161231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672FFA9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4280B" w:rsidRPr="0004280B">
        <w:rPr>
          <w:rFonts w:ascii="Open Sans" w:hAnsi="Open Sans" w:cs="Open Sans"/>
          <w:sz w:val="18"/>
          <w:szCs w:val="18"/>
          <w:u w:val="single"/>
        </w:rPr>
        <w:t xml:space="preserve">MS 30-130T-EN54 </w:t>
      </w:r>
      <w:proofErr w:type="spellStart"/>
      <w:r w:rsidR="0004280B" w:rsidRPr="0004280B">
        <w:rPr>
          <w:rFonts w:ascii="Open Sans" w:hAnsi="Open Sans" w:cs="Open Sans"/>
          <w:sz w:val="18"/>
          <w:szCs w:val="18"/>
          <w:u w:val="single"/>
        </w:rPr>
        <w:t>white</w:t>
      </w:r>
      <w:proofErr w:type="spellEnd"/>
      <w:r w:rsidR="0004280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64C6E9A2" w14:textId="3DFDD3A1" w:rsidR="000D479E" w:rsidRDefault="000D479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DAC90EB" w14:textId="70E9A5C5" w:rsidR="000D479E" w:rsidRPr="000D479E" w:rsidRDefault="000D479E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E8965FC" wp14:editId="77076626">
            <wp:extent cx="1296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 30-130T-EN54 Whit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280B"/>
    <w:rsid w:val="00043688"/>
    <w:rsid w:val="000C1D68"/>
    <w:rsid w:val="000D479E"/>
    <w:rsid w:val="000F7337"/>
    <w:rsid w:val="00105E31"/>
    <w:rsid w:val="001342C7"/>
    <w:rsid w:val="00147BAD"/>
    <w:rsid w:val="0015133E"/>
    <w:rsid w:val="00161231"/>
    <w:rsid w:val="003820DE"/>
    <w:rsid w:val="003A16C5"/>
    <w:rsid w:val="003F2F93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52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2021-09-22T13:48:00Z</cp:lastPrinted>
  <dcterms:created xsi:type="dcterms:W3CDTF">2021-07-25T09:32:00Z</dcterms:created>
  <dcterms:modified xsi:type="dcterms:W3CDTF">2021-11-22T13:32:00Z</dcterms:modified>
</cp:coreProperties>
</file>