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00D93" w14:textId="01DCAC65" w:rsidR="00955254" w:rsidRPr="00F47D4B" w:rsidRDefault="00955254" w:rsidP="009C1D22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F47D4B">
        <w:rPr>
          <w:rFonts w:ascii="Open Sans" w:hAnsi="Open Sans" w:cs="Open Sans"/>
          <w:b/>
          <w:bCs/>
          <w:sz w:val="18"/>
          <w:szCs w:val="18"/>
        </w:rPr>
        <w:t>PWS24</w:t>
      </w:r>
      <w:r w:rsidR="00F47D4B" w:rsidRPr="00F47D4B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F47D4B" w:rsidRPr="00F47D4B">
        <w:rPr>
          <w:rFonts w:ascii="Open Sans" w:hAnsi="Open Sans" w:cs="Open Sans"/>
          <w:sz w:val="18"/>
          <w:szCs w:val="18"/>
        </w:rPr>
        <w:t>Modulo Alimentatore Switching</w:t>
      </w:r>
    </w:p>
    <w:p w14:paraId="14E45544" w14:textId="77777777" w:rsidR="009C1D22" w:rsidRPr="00F47D4B" w:rsidRDefault="009C1D22" w:rsidP="009C1D2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0B5A302" w14:textId="42140A6D" w:rsidR="00955254" w:rsidRPr="00F47D4B" w:rsidRDefault="00955254" w:rsidP="009C1D22">
      <w:pPr>
        <w:pStyle w:val="Nessunaspaziatura"/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Modulo alimentatore switching 24 V</w:t>
      </w:r>
      <w:r w:rsidR="005F6818">
        <w:rPr>
          <w:rFonts w:ascii="Open Sans" w:hAnsi="Open Sans" w:cs="Open Sans"/>
          <w:sz w:val="18"/>
          <w:szCs w:val="18"/>
        </w:rPr>
        <w:t>d</w:t>
      </w:r>
      <w:bookmarkStart w:id="0" w:name="_GoBack"/>
      <w:bookmarkEnd w:id="0"/>
      <w:r w:rsidRPr="00F47D4B">
        <w:rPr>
          <w:rFonts w:ascii="Open Sans" w:hAnsi="Open Sans" w:cs="Open Sans"/>
          <w:sz w:val="18"/>
          <w:szCs w:val="18"/>
        </w:rPr>
        <w:t>c. Inseribile in contenitore CAMD5, per alimentazione in continua della matrice EV6Z-VA e EV8Z-VA</w:t>
      </w:r>
      <w:r w:rsidR="000324BD">
        <w:rPr>
          <w:rFonts w:ascii="Open Sans" w:hAnsi="Open Sans" w:cs="Open Sans"/>
          <w:sz w:val="18"/>
          <w:szCs w:val="18"/>
        </w:rPr>
        <w:t xml:space="preserve"> e con uscita dedicata sotto fusibile di protezione per le basi microfoniche collegate al sistema.</w:t>
      </w:r>
    </w:p>
    <w:p w14:paraId="5305E4F9" w14:textId="77777777" w:rsidR="000324BD" w:rsidRDefault="00955254" w:rsidP="009C1D22">
      <w:pPr>
        <w:pStyle w:val="Nessunaspaziatura"/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 xml:space="preserve">Sono presenti </w:t>
      </w:r>
      <w:r w:rsidR="000324BD">
        <w:rPr>
          <w:rFonts w:ascii="Open Sans" w:hAnsi="Open Sans" w:cs="Open Sans"/>
          <w:sz w:val="18"/>
          <w:szCs w:val="18"/>
        </w:rPr>
        <w:t>3</w:t>
      </w:r>
      <w:r w:rsidRPr="00F47D4B">
        <w:rPr>
          <w:rFonts w:ascii="Open Sans" w:hAnsi="Open Sans" w:cs="Open Sans"/>
          <w:sz w:val="18"/>
          <w:szCs w:val="18"/>
        </w:rPr>
        <w:t xml:space="preserve"> fusibili di protezione, il primo in ingresso per il 2</w:t>
      </w:r>
      <w:r w:rsidR="000324BD">
        <w:rPr>
          <w:rFonts w:ascii="Open Sans" w:hAnsi="Open Sans" w:cs="Open Sans"/>
          <w:sz w:val="18"/>
          <w:szCs w:val="18"/>
        </w:rPr>
        <w:t>3</w:t>
      </w:r>
      <w:r w:rsidRPr="00F47D4B">
        <w:rPr>
          <w:rFonts w:ascii="Open Sans" w:hAnsi="Open Sans" w:cs="Open Sans"/>
          <w:sz w:val="18"/>
          <w:szCs w:val="18"/>
        </w:rPr>
        <w:t>0 Vca il secondo</w:t>
      </w:r>
      <w:r w:rsidR="000324BD">
        <w:rPr>
          <w:rFonts w:ascii="Open Sans" w:hAnsi="Open Sans" w:cs="Open Sans"/>
          <w:sz w:val="18"/>
          <w:szCs w:val="18"/>
        </w:rPr>
        <w:t>, interno,</w:t>
      </w:r>
      <w:r w:rsidRPr="00F47D4B">
        <w:rPr>
          <w:rFonts w:ascii="Open Sans" w:hAnsi="Open Sans" w:cs="Open Sans"/>
          <w:sz w:val="18"/>
          <w:szCs w:val="18"/>
        </w:rPr>
        <w:t xml:space="preserve"> per l’uscita a 24 Vdc</w:t>
      </w:r>
      <w:r w:rsidR="000324BD">
        <w:rPr>
          <w:rFonts w:ascii="Open Sans" w:hAnsi="Open Sans" w:cs="Open Sans"/>
          <w:sz w:val="18"/>
          <w:szCs w:val="18"/>
        </w:rPr>
        <w:t xml:space="preserve"> ed il terzo a vista posteriormente per le basi microfoniche</w:t>
      </w:r>
      <w:r w:rsidRPr="00F47D4B">
        <w:rPr>
          <w:rFonts w:ascii="Open Sans" w:hAnsi="Open Sans" w:cs="Open Sans"/>
          <w:sz w:val="18"/>
          <w:szCs w:val="18"/>
        </w:rPr>
        <w:t>.</w:t>
      </w:r>
    </w:p>
    <w:p w14:paraId="0EE4604C" w14:textId="77777777" w:rsidR="000324BD" w:rsidRDefault="000324BD" w:rsidP="009C1D2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Caratteristiche tecniche:</w:t>
      </w:r>
    </w:p>
    <w:p w14:paraId="2FB42B7A" w14:textId="77777777" w:rsidR="000324BD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Peso 2,049</w:t>
      </w:r>
      <w:r w:rsidR="000324BD">
        <w:rPr>
          <w:rFonts w:ascii="Open Sans" w:hAnsi="Open Sans" w:cs="Open Sans"/>
          <w:sz w:val="18"/>
          <w:szCs w:val="18"/>
        </w:rPr>
        <w:t xml:space="preserve"> </w:t>
      </w:r>
      <w:r w:rsidRPr="00F47D4B">
        <w:rPr>
          <w:rFonts w:ascii="Open Sans" w:hAnsi="Open Sans" w:cs="Open Sans"/>
          <w:sz w:val="18"/>
          <w:szCs w:val="18"/>
        </w:rPr>
        <w:t>kg</w:t>
      </w:r>
    </w:p>
    <w:p w14:paraId="0E77B486" w14:textId="77777777" w:rsidR="000324BD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Alimentazione in ingresso 100 – 120/200 – 240 Vca 50/60 Hz</w:t>
      </w:r>
    </w:p>
    <w:p w14:paraId="4AF0582C" w14:textId="77777777" w:rsidR="000324BD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Tensione in uscita 24 Vdc 4,5 A</w:t>
      </w:r>
    </w:p>
    <w:p w14:paraId="433B5F10" w14:textId="724B39AB" w:rsidR="00955254" w:rsidRPr="00F47D4B" w:rsidRDefault="00955254" w:rsidP="000324BD">
      <w:pPr>
        <w:pStyle w:val="Nessunaspaziatura"/>
        <w:numPr>
          <w:ilvl w:val="0"/>
          <w:numId w:val="3"/>
        </w:numPr>
        <w:rPr>
          <w:rFonts w:ascii="Open Sans" w:hAnsi="Open Sans" w:cs="Open Sans"/>
          <w:sz w:val="18"/>
          <w:szCs w:val="18"/>
        </w:rPr>
      </w:pPr>
      <w:r w:rsidRPr="00F47D4B">
        <w:rPr>
          <w:rFonts w:ascii="Open Sans" w:hAnsi="Open Sans" w:cs="Open Sans"/>
          <w:sz w:val="18"/>
          <w:szCs w:val="18"/>
        </w:rPr>
        <w:t>Potenza / Carico 100 W max.</w:t>
      </w:r>
    </w:p>
    <w:p w14:paraId="57BAD2C3" w14:textId="77777777" w:rsidR="00955254" w:rsidRPr="00F47D4B" w:rsidRDefault="00955254" w:rsidP="009C1D2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E89B7D" w14:textId="645684EB" w:rsidR="007A323F" w:rsidRDefault="00955254" w:rsidP="009C1D22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F47D4B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PWS24 o equivalente.</w:t>
      </w:r>
    </w:p>
    <w:p w14:paraId="66361F82" w14:textId="4563ACE5" w:rsidR="0001092C" w:rsidRDefault="0001092C" w:rsidP="009C1D22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BECB1E6" w14:textId="0C15CF03" w:rsidR="0001092C" w:rsidRPr="00F47D4B" w:rsidRDefault="0001092C" w:rsidP="009C1D22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01092C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E1C2C29" wp14:editId="30F852BE">
            <wp:extent cx="1440000" cy="2944800"/>
            <wp:effectExtent l="0" t="0" r="8255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WS24 fron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  <w:u w:val="single"/>
        </w:rPr>
        <w:tab/>
      </w:r>
      <w:r>
        <w:rPr>
          <w:rFonts w:ascii="Open Sans" w:hAnsi="Open Sans" w:cs="Open Sans"/>
          <w:sz w:val="18"/>
          <w:szCs w:val="18"/>
          <w:u w:val="single"/>
        </w:rPr>
        <w:tab/>
      </w:r>
      <w:r w:rsidRPr="0001092C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BB369FA" wp14:editId="418B03D7">
            <wp:extent cx="1440000" cy="3279600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WS24 ret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92C" w:rsidRPr="00F47D4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1342C7"/>
    <w:rsid w:val="00147BAD"/>
    <w:rsid w:val="005029F8"/>
    <w:rsid w:val="005F6818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B02DBC"/>
    <w:rsid w:val="00D0747F"/>
    <w:rsid w:val="00D208D1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13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9</cp:revision>
  <cp:lastPrinted>2021-03-17T12:56:00Z</cp:lastPrinted>
  <dcterms:created xsi:type="dcterms:W3CDTF">2021-07-20T13:24:00Z</dcterms:created>
  <dcterms:modified xsi:type="dcterms:W3CDTF">2021-09-29T11:43:00Z</dcterms:modified>
</cp:coreProperties>
</file>