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770C5F52" w:rsidR="00A672BD" w:rsidRPr="004E6CA0" w:rsidRDefault="00F6648A" w:rsidP="004E6CA0">
      <w:pPr>
        <w:pStyle w:val="Nessunaspaziatura"/>
        <w:rPr>
          <w:rFonts w:ascii="Open Sans" w:hAnsi="Open Sans" w:cs="Open Sans"/>
          <w:b/>
        </w:rPr>
      </w:pPr>
      <w:r w:rsidRPr="004E6CA0">
        <w:rPr>
          <w:rFonts w:ascii="Open Sans" w:hAnsi="Open Sans" w:cs="Open Sans"/>
          <w:b/>
        </w:rPr>
        <w:t>WA</w:t>
      </w:r>
      <w:r w:rsidR="006B68CE">
        <w:rPr>
          <w:rFonts w:ascii="Open Sans" w:hAnsi="Open Sans" w:cs="Open Sans"/>
          <w:b/>
        </w:rPr>
        <w:t>-S</w:t>
      </w:r>
      <w:r w:rsidRPr="004E6CA0">
        <w:rPr>
          <w:rFonts w:ascii="Open Sans" w:hAnsi="Open Sans" w:cs="Open Sans"/>
          <w:b/>
        </w:rPr>
        <w:t xml:space="preserve"> 06-1</w:t>
      </w:r>
      <w:r w:rsidR="00EB6612">
        <w:rPr>
          <w:rFonts w:ascii="Open Sans" w:hAnsi="Open Sans" w:cs="Open Sans"/>
          <w:b/>
        </w:rPr>
        <w:t>65</w:t>
      </w:r>
      <w:r w:rsidRPr="004E6CA0">
        <w:rPr>
          <w:rFonts w:ascii="Open Sans" w:hAnsi="Open Sans" w:cs="Open Sans"/>
          <w:b/>
        </w:rPr>
        <w:t>T-EN54</w:t>
      </w:r>
      <w:r w:rsidR="00A672BD" w:rsidRPr="004E6CA0">
        <w:rPr>
          <w:rFonts w:ascii="Open Sans" w:hAnsi="Open Sans" w:cs="Open Sans"/>
          <w:b/>
        </w:rPr>
        <w:t xml:space="preserve"> </w:t>
      </w:r>
      <w:r w:rsidRPr="004E6CA0">
        <w:rPr>
          <w:rFonts w:ascii="Open Sans" w:hAnsi="Open Sans" w:cs="Open Sans"/>
        </w:rPr>
        <w:t>Diffusore a parete</w:t>
      </w:r>
    </w:p>
    <w:p w14:paraId="7B08196E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EC44EEE" w14:textId="12369A33" w:rsidR="004E6CA0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</w:t>
      </w:r>
      <w:r w:rsidR="004E6CA0" w:rsidRPr="004E6CA0">
        <w:rPr>
          <w:rFonts w:ascii="Open Sans" w:hAnsi="Open Sans" w:cs="Open Sans"/>
          <w:sz w:val="18"/>
          <w:szCs w:val="18"/>
        </w:rPr>
        <w:t>parete</w:t>
      </w:r>
      <w:r w:rsidR="004E1BA4" w:rsidRPr="004E6CA0">
        <w:rPr>
          <w:rFonts w:ascii="Open Sans" w:hAnsi="Open Sans" w:cs="Open Sans"/>
          <w:sz w:val="18"/>
          <w:szCs w:val="18"/>
        </w:rPr>
        <w:t xml:space="preserve">, costruito </w:t>
      </w:r>
      <w:r w:rsidR="004E6CA0" w:rsidRPr="004E6CA0">
        <w:rPr>
          <w:rFonts w:ascii="Open Sans" w:hAnsi="Open Sans" w:cs="Open Sans"/>
          <w:sz w:val="18"/>
          <w:szCs w:val="18"/>
        </w:rPr>
        <w:t xml:space="preserve">in </w:t>
      </w:r>
      <w:r w:rsidR="006B68CE">
        <w:rPr>
          <w:rFonts w:ascii="Open Sans" w:hAnsi="Open Sans" w:cs="Open Sans"/>
          <w:sz w:val="18"/>
          <w:szCs w:val="18"/>
        </w:rPr>
        <w:t>ABS</w:t>
      </w:r>
      <w:r w:rsidR="004E1BA4" w:rsidRPr="004E6CA0">
        <w:rPr>
          <w:rFonts w:ascii="Open Sans" w:hAnsi="Open Sans" w:cs="Open Sans"/>
          <w:sz w:val="18"/>
          <w:szCs w:val="18"/>
        </w:rPr>
        <w:t xml:space="preserve"> e </w:t>
      </w:r>
      <w:r w:rsidRPr="004E6CA0">
        <w:rPr>
          <w:rFonts w:ascii="Open Sans" w:hAnsi="Open Sans" w:cs="Open Sans"/>
          <w:sz w:val="18"/>
          <w:szCs w:val="18"/>
        </w:rPr>
        <w:t xml:space="preserve">griglia in metallo, il tutto di colore </w:t>
      </w:r>
      <w:r w:rsidR="004E6CA0" w:rsidRPr="004E6CA0">
        <w:rPr>
          <w:rFonts w:ascii="Open Sans" w:hAnsi="Open Sans" w:cs="Open Sans"/>
          <w:sz w:val="18"/>
          <w:szCs w:val="18"/>
        </w:rPr>
        <w:t>bianco</w:t>
      </w:r>
      <w:r w:rsidRPr="004E6CA0">
        <w:rPr>
          <w:rFonts w:ascii="Open Sans" w:hAnsi="Open Sans" w:cs="Open Sans"/>
          <w:sz w:val="18"/>
          <w:szCs w:val="18"/>
        </w:rPr>
        <w:t>.</w:t>
      </w:r>
    </w:p>
    <w:p w14:paraId="11CA4BC9" w14:textId="3757FFC5" w:rsidR="00C91DC4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</w:t>
      </w:r>
      <w:r w:rsidR="004E6CA0" w:rsidRPr="004E6CA0">
        <w:rPr>
          <w:rFonts w:ascii="Open Sans" w:hAnsi="Open Sans" w:cs="Open Sans"/>
          <w:sz w:val="18"/>
          <w:szCs w:val="18"/>
        </w:rPr>
        <w:t>1</w:t>
      </w:r>
      <w:r w:rsidR="00EB6612">
        <w:rPr>
          <w:rFonts w:ascii="Open Sans" w:hAnsi="Open Sans" w:cs="Open Sans"/>
          <w:sz w:val="18"/>
          <w:szCs w:val="18"/>
        </w:rPr>
        <w:t>65</w:t>
      </w:r>
      <w:r w:rsidRPr="004E6CA0">
        <w:rPr>
          <w:rFonts w:ascii="Open Sans" w:hAnsi="Open Sans" w:cs="Open Sans"/>
          <w:sz w:val="18"/>
          <w:szCs w:val="18"/>
        </w:rPr>
        <w:t xml:space="preserve"> mm deve essere a larga banda con doppio cono per le frequenze alte, e deve essere incluso il trasformatore per il collegamento a tensione costante 100 V. Il diffusore sonoro dovrà essere dotato di </w:t>
      </w:r>
      <w:r w:rsidR="004E6CA0" w:rsidRPr="004E6CA0">
        <w:rPr>
          <w:rFonts w:ascii="Open Sans" w:hAnsi="Open Sans" w:cs="Open Sans"/>
          <w:sz w:val="18"/>
          <w:szCs w:val="18"/>
        </w:rPr>
        <w:t>fondo per il fissaggio a muro. C</w:t>
      </w:r>
      <w:r w:rsidR="00C403D3" w:rsidRPr="004E6CA0">
        <w:rPr>
          <w:rFonts w:ascii="Open Sans" w:hAnsi="Open Sans" w:cs="Open Sans"/>
          <w:sz w:val="18"/>
          <w:szCs w:val="18"/>
        </w:rPr>
        <w:t xml:space="preserve">onnettore </w:t>
      </w:r>
      <w:r w:rsidR="004E6CA0" w:rsidRPr="004E6CA0">
        <w:rPr>
          <w:rFonts w:ascii="Open Sans" w:hAnsi="Open Sans" w:cs="Open Sans"/>
          <w:sz w:val="18"/>
          <w:szCs w:val="18"/>
        </w:rPr>
        <w:t>in ceramica</w:t>
      </w:r>
      <w:r w:rsidR="00C403D3" w:rsidRPr="004E6CA0">
        <w:rPr>
          <w:rFonts w:ascii="Open Sans" w:hAnsi="Open Sans" w:cs="Open Sans"/>
          <w:sz w:val="18"/>
          <w:szCs w:val="18"/>
        </w:rPr>
        <w:t xml:space="preserve"> </w:t>
      </w:r>
      <w:r w:rsidR="00C91DC4">
        <w:rPr>
          <w:rFonts w:ascii="Open Sans" w:hAnsi="Open Sans" w:cs="Open Sans"/>
          <w:sz w:val="18"/>
          <w:szCs w:val="18"/>
        </w:rPr>
        <w:t xml:space="preserve">2 poli </w:t>
      </w:r>
      <w:r w:rsidR="00A25341">
        <w:rPr>
          <w:rFonts w:ascii="Open Sans" w:hAnsi="Open Sans" w:cs="Open Sans"/>
          <w:sz w:val="18"/>
          <w:szCs w:val="18"/>
        </w:rPr>
        <w:t>completo di</w:t>
      </w:r>
      <w:r w:rsidR="004E1BA4" w:rsidRPr="004E6CA0">
        <w:rPr>
          <w:rFonts w:ascii="Open Sans" w:hAnsi="Open Sans" w:cs="Open Sans"/>
          <w:sz w:val="18"/>
          <w:szCs w:val="18"/>
        </w:rPr>
        <w:t xml:space="preserve"> termofusibile</w:t>
      </w:r>
      <w:r w:rsidR="00C91DC4">
        <w:rPr>
          <w:rFonts w:ascii="Open Sans" w:hAnsi="Open Sans" w:cs="Open Sans"/>
          <w:sz w:val="18"/>
          <w:szCs w:val="18"/>
        </w:rPr>
        <w:t>.</w:t>
      </w:r>
    </w:p>
    <w:p w14:paraId="3EA87B3E" w14:textId="5FE31451" w:rsidR="00A25341" w:rsidRPr="000C7C70" w:rsidRDefault="00A25341" w:rsidP="00A2534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 w:rsidR="006B68CE">
        <w:rPr>
          <w:rFonts w:ascii="Open Sans" w:hAnsi="Open Sans" w:cs="Open Sans"/>
          <w:sz w:val="18"/>
          <w:szCs w:val="18"/>
        </w:rPr>
        <w:t>984</w:t>
      </w:r>
    </w:p>
    <w:p w14:paraId="1D20D8BA" w14:textId="77777777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E6CA0" w:rsidRDefault="000C1D68" w:rsidP="004E6CA0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E6CA0" w:rsidRDefault="00DA15E4" w:rsidP="004E6C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4E6CA0" w:rsidRDefault="00DA15E4" w:rsidP="004E6CA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E6CA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B083F6B" w14:textId="0809E7CE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210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21.800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4675BE98" w14:textId="355ED9FB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23.300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2E1D9514" w14:textId="4BACB9CA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050C1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IEC268-5, 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EB6612">
        <w:rPr>
          <w:rFonts w:ascii="Open Sans" w:hAnsi="Open Sans" w:cs="Open Sans"/>
          <w:color w:val="000000"/>
          <w:sz w:val="18"/>
          <w:szCs w:val="18"/>
          <w:lang w:val="en-US" w:eastAsia="it-IT"/>
        </w:rPr>
        <w:t>92,7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ECDB29" w14:textId="1F5A597A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050C1B">
        <w:rPr>
          <w:rFonts w:ascii="Open Sans" w:hAnsi="Open Sans" w:cs="Open Sans"/>
          <w:color w:val="000000"/>
          <w:sz w:val="18"/>
          <w:szCs w:val="18"/>
          <w:lang w:val="en-US" w:eastAsia="it-IT"/>
        </w:rPr>
        <w:t>EN54-24, Pmax/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>4m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EB6612">
        <w:rPr>
          <w:rFonts w:ascii="Open Sans" w:hAnsi="Open Sans" w:cs="Open Sans"/>
          <w:color w:val="000000"/>
          <w:sz w:val="18"/>
          <w:szCs w:val="18"/>
          <w:lang w:val="en-US" w:eastAsia="it-IT"/>
        </w:rPr>
        <w:t>88,8</w:t>
      </w:r>
      <w:r w:rsidRPr="00C91DC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F56D262" w14:textId="0AE1A829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79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50D1E858" w14:textId="30EA08F9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91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1FCB63A5" w14:textId="32253A3D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180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58BA6517" w14:textId="6A632AAE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6612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EB6612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1C50D62" w14:textId="2FA71594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EB6612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="00EB6612"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1775DB2C" w14:textId="3B55ECB6" w:rsid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89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6D7725F3" w14:textId="61C454D7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52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82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372A909" w14:textId="334940C8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IP </w:t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70CBA8F7" w14:textId="0E8D7C14" w:rsidR="00C91DC4" w:rsidRPr="00C91DC4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6B68CE">
        <w:rPr>
          <w:rFonts w:ascii="Open Sans" w:hAnsi="Open Sans" w:cs="Open Sans"/>
          <w:color w:val="000000"/>
          <w:sz w:val="18"/>
          <w:szCs w:val="18"/>
          <w:lang w:eastAsia="it-IT"/>
        </w:rPr>
        <w:t>0,</w:t>
      </w:r>
      <w:r w:rsidR="00EB6612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74DDD1CB" w14:textId="501DFEBF" w:rsidR="00C91DC4" w:rsidRPr="00173D4D" w:rsidRDefault="00C91DC4" w:rsidP="00C91DC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C91DC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4E6CA0" w:rsidRDefault="00A672BD" w:rsidP="004E6CA0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0D68DE9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>WA</w:t>
      </w:r>
      <w:r w:rsidR="006B68CE">
        <w:rPr>
          <w:rFonts w:ascii="Open Sans" w:hAnsi="Open Sans" w:cs="Open Sans"/>
          <w:sz w:val="18"/>
          <w:szCs w:val="18"/>
          <w:u w:val="single"/>
        </w:rPr>
        <w:t>-S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 xml:space="preserve"> 06-1</w:t>
      </w:r>
      <w:r w:rsidR="00EB6612">
        <w:rPr>
          <w:rFonts w:ascii="Open Sans" w:hAnsi="Open Sans" w:cs="Open Sans"/>
          <w:sz w:val="18"/>
          <w:szCs w:val="18"/>
          <w:u w:val="single"/>
        </w:rPr>
        <w:t>65</w:t>
      </w:r>
      <w:r w:rsidR="00F6648A" w:rsidRPr="00F6648A">
        <w:rPr>
          <w:rFonts w:ascii="Open Sans" w:hAnsi="Open Sans" w:cs="Open Sans"/>
          <w:sz w:val="18"/>
          <w:szCs w:val="18"/>
          <w:u w:val="single"/>
        </w:rPr>
        <w:t>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F9EBDA3" w14:textId="57DDC113" w:rsidR="0072654A" w:rsidRDefault="0072654A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144CBD8" w14:textId="2B158171" w:rsidR="0072654A" w:rsidRPr="0072654A" w:rsidRDefault="00EB6612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3138FEF" wp14:editId="61CD649D">
            <wp:extent cx="2322000" cy="1080000"/>
            <wp:effectExtent l="0" t="0" r="2540" b="6350"/>
            <wp:docPr id="15279579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57945" name="Immagine 15279579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935F15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8DB86" w14:textId="77777777" w:rsidR="00935F15" w:rsidRDefault="00935F15" w:rsidP="007A323F">
      <w:r>
        <w:separator/>
      </w:r>
    </w:p>
  </w:endnote>
  <w:endnote w:type="continuationSeparator" w:id="0">
    <w:p w14:paraId="369999D2" w14:textId="77777777" w:rsidR="00935F15" w:rsidRDefault="00935F15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7DD9C" w14:textId="77777777" w:rsidR="00935F15" w:rsidRDefault="00935F15" w:rsidP="007A323F">
      <w:r>
        <w:separator/>
      </w:r>
    </w:p>
  </w:footnote>
  <w:footnote w:type="continuationSeparator" w:id="0">
    <w:p w14:paraId="24E07D63" w14:textId="77777777" w:rsidR="00935F15" w:rsidRDefault="00935F15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901474">
    <w:abstractNumId w:val="0"/>
  </w:num>
  <w:num w:numId="2" w16cid:durableId="1388871639">
    <w:abstractNumId w:val="2"/>
  </w:num>
  <w:num w:numId="3" w16cid:durableId="1185364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50C1B"/>
    <w:rsid w:val="000C1D68"/>
    <w:rsid w:val="00105E31"/>
    <w:rsid w:val="001342C7"/>
    <w:rsid w:val="00147BAD"/>
    <w:rsid w:val="003820DE"/>
    <w:rsid w:val="00484439"/>
    <w:rsid w:val="004E1BA4"/>
    <w:rsid w:val="004E6CA0"/>
    <w:rsid w:val="005029F8"/>
    <w:rsid w:val="00514BFB"/>
    <w:rsid w:val="00603406"/>
    <w:rsid w:val="00640083"/>
    <w:rsid w:val="006A0E60"/>
    <w:rsid w:val="006B68CE"/>
    <w:rsid w:val="0072654A"/>
    <w:rsid w:val="00787EA8"/>
    <w:rsid w:val="007A323F"/>
    <w:rsid w:val="007A7273"/>
    <w:rsid w:val="007C5934"/>
    <w:rsid w:val="00836506"/>
    <w:rsid w:val="008953E4"/>
    <w:rsid w:val="008C2326"/>
    <w:rsid w:val="00905D53"/>
    <w:rsid w:val="00935F15"/>
    <w:rsid w:val="009444F4"/>
    <w:rsid w:val="00955254"/>
    <w:rsid w:val="009C15A6"/>
    <w:rsid w:val="009C1D22"/>
    <w:rsid w:val="009E5177"/>
    <w:rsid w:val="00A25341"/>
    <w:rsid w:val="00A672BD"/>
    <w:rsid w:val="00B02DBC"/>
    <w:rsid w:val="00C403D3"/>
    <w:rsid w:val="00C91DC4"/>
    <w:rsid w:val="00D0747F"/>
    <w:rsid w:val="00D1402B"/>
    <w:rsid w:val="00D208D1"/>
    <w:rsid w:val="00DA15E4"/>
    <w:rsid w:val="00E14A4D"/>
    <w:rsid w:val="00EB6612"/>
    <w:rsid w:val="00F16A38"/>
    <w:rsid w:val="00F47D4B"/>
    <w:rsid w:val="00F6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64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21</cp:revision>
  <cp:lastPrinted>2021-03-17T12:56:00Z</cp:lastPrinted>
  <dcterms:created xsi:type="dcterms:W3CDTF">2021-07-25T09:32:00Z</dcterms:created>
  <dcterms:modified xsi:type="dcterms:W3CDTF">2024-03-06T14:35:00Z</dcterms:modified>
</cp:coreProperties>
</file>