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A990D12" w:rsidR="00A672BD" w:rsidRPr="004E6CA0" w:rsidRDefault="00F6648A" w:rsidP="004E6CA0">
      <w:pPr>
        <w:pStyle w:val="Nessunaspaziatura"/>
        <w:rPr>
          <w:rFonts w:ascii="Open Sans" w:hAnsi="Open Sans" w:cs="Open Sans"/>
          <w:b/>
        </w:rPr>
      </w:pPr>
      <w:r w:rsidRPr="004E6CA0">
        <w:rPr>
          <w:rFonts w:ascii="Open Sans" w:hAnsi="Open Sans" w:cs="Open Sans"/>
          <w:b/>
        </w:rPr>
        <w:t>WA 06-165T-EN54</w:t>
      </w:r>
      <w:r w:rsidR="00A672BD" w:rsidRPr="004E6CA0">
        <w:rPr>
          <w:rFonts w:ascii="Open Sans" w:hAnsi="Open Sans" w:cs="Open Sans"/>
          <w:b/>
        </w:rPr>
        <w:t xml:space="preserve"> </w:t>
      </w:r>
      <w:r w:rsidRPr="004E6CA0">
        <w:rPr>
          <w:rFonts w:ascii="Open Sans" w:hAnsi="Open Sans" w:cs="Open Sans"/>
        </w:rPr>
        <w:t>Diffusore a parete</w:t>
      </w:r>
    </w:p>
    <w:p w14:paraId="7B08196E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EC44EEE" w14:textId="77777777" w:rsidR="004E6CA0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</w:t>
      </w:r>
      <w:r w:rsidR="004E6CA0" w:rsidRPr="004E6CA0">
        <w:rPr>
          <w:rFonts w:ascii="Open Sans" w:hAnsi="Open Sans" w:cs="Open Sans"/>
          <w:sz w:val="18"/>
          <w:szCs w:val="18"/>
        </w:rPr>
        <w:t>parete</w:t>
      </w:r>
      <w:r w:rsidR="004E1BA4" w:rsidRPr="004E6CA0">
        <w:rPr>
          <w:rFonts w:ascii="Open Sans" w:hAnsi="Open Sans" w:cs="Open Sans"/>
          <w:sz w:val="18"/>
          <w:szCs w:val="18"/>
        </w:rPr>
        <w:t xml:space="preserve">, costruito </w:t>
      </w:r>
      <w:r w:rsidR="004E6CA0" w:rsidRPr="004E6CA0">
        <w:rPr>
          <w:rFonts w:ascii="Open Sans" w:hAnsi="Open Sans" w:cs="Open Sans"/>
          <w:sz w:val="18"/>
          <w:szCs w:val="18"/>
        </w:rPr>
        <w:t xml:space="preserve">in MDF </w:t>
      </w:r>
      <w:r w:rsidR="004E6CA0"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="004E1BA4" w:rsidRPr="004E6CA0">
        <w:rPr>
          <w:rFonts w:ascii="Open Sans" w:hAnsi="Open Sans" w:cs="Open Sans"/>
          <w:sz w:val="18"/>
          <w:szCs w:val="18"/>
        </w:rPr>
        <w:t xml:space="preserve"> e </w:t>
      </w:r>
      <w:r w:rsidRPr="004E6CA0">
        <w:rPr>
          <w:rFonts w:ascii="Open Sans" w:hAnsi="Open Sans" w:cs="Open Sans"/>
          <w:sz w:val="18"/>
          <w:szCs w:val="18"/>
        </w:rPr>
        <w:t xml:space="preserve">griglia in metallo, il tutto di colore </w:t>
      </w:r>
      <w:r w:rsidR="004E6CA0" w:rsidRPr="004E6CA0">
        <w:rPr>
          <w:rFonts w:ascii="Open Sans" w:hAnsi="Open Sans" w:cs="Open Sans"/>
          <w:sz w:val="18"/>
          <w:szCs w:val="18"/>
        </w:rPr>
        <w:t>bianco</w:t>
      </w:r>
      <w:r w:rsidRPr="004E6CA0">
        <w:rPr>
          <w:rFonts w:ascii="Open Sans" w:hAnsi="Open Sans" w:cs="Open Sans"/>
          <w:sz w:val="18"/>
          <w:szCs w:val="18"/>
        </w:rPr>
        <w:t>.</w:t>
      </w:r>
    </w:p>
    <w:p w14:paraId="11CA4BC9" w14:textId="20CBCC43" w:rsidR="00C91DC4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</w:t>
      </w:r>
      <w:r w:rsidR="004E6CA0" w:rsidRPr="004E6CA0">
        <w:rPr>
          <w:rFonts w:ascii="Open Sans" w:hAnsi="Open Sans" w:cs="Open Sans"/>
          <w:sz w:val="18"/>
          <w:szCs w:val="18"/>
        </w:rPr>
        <w:t>165</w:t>
      </w:r>
      <w:r w:rsidRPr="004E6CA0">
        <w:rPr>
          <w:rFonts w:ascii="Open Sans" w:hAnsi="Open Sans" w:cs="Open Sans"/>
          <w:sz w:val="18"/>
          <w:szCs w:val="18"/>
        </w:rPr>
        <w:t xml:space="preserve"> mm deve essere a larga banda con doppio cono per le frequenze alte, e deve essere incluso il trasformatore per il collegamento a tensione costante 100 V. Il diffusore sonoro dovrà essere dotato di </w:t>
      </w:r>
      <w:r w:rsidR="004E6CA0" w:rsidRPr="004E6CA0">
        <w:rPr>
          <w:rFonts w:ascii="Open Sans" w:hAnsi="Open Sans" w:cs="Open Sans"/>
          <w:sz w:val="18"/>
          <w:szCs w:val="18"/>
        </w:rPr>
        <w:t xml:space="preserve">fondo per il fissaggio a muro e due </w:t>
      </w:r>
      <w:r w:rsidRPr="004E6CA0">
        <w:rPr>
          <w:rFonts w:ascii="Open Sans" w:hAnsi="Open Sans" w:cs="Open Sans"/>
          <w:sz w:val="18"/>
          <w:szCs w:val="18"/>
        </w:rPr>
        <w:t xml:space="preserve">molle auto-bloccanti </w:t>
      </w:r>
      <w:r w:rsidR="004E6CA0" w:rsidRPr="004E6CA0">
        <w:rPr>
          <w:rFonts w:ascii="Open Sans" w:hAnsi="Open Sans" w:cs="Open Sans"/>
          <w:sz w:val="18"/>
          <w:szCs w:val="18"/>
        </w:rPr>
        <w:t xml:space="preserve">sul fianco </w:t>
      </w:r>
      <w:r w:rsidRPr="004E6CA0">
        <w:rPr>
          <w:rFonts w:ascii="Open Sans" w:hAnsi="Open Sans" w:cs="Open Sans"/>
          <w:sz w:val="18"/>
          <w:szCs w:val="18"/>
        </w:rPr>
        <w:t xml:space="preserve">per </w:t>
      </w:r>
      <w:r w:rsidR="004E6CA0" w:rsidRPr="004E6CA0">
        <w:rPr>
          <w:rFonts w:ascii="Open Sans" w:hAnsi="Open Sans" w:cs="Open Sans"/>
          <w:sz w:val="18"/>
          <w:szCs w:val="18"/>
        </w:rPr>
        <w:t>l’aggancio al fondo. C</w:t>
      </w:r>
      <w:r w:rsidR="00C403D3" w:rsidRPr="004E6CA0">
        <w:rPr>
          <w:rFonts w:ascii="Open Sans" w:hAnsi="Open Sans" w:cs="Open Sans"/>
          <w:sz w:val="18"/>
          <w:szCs w:val="18"/>
        </w:rPr>
        <w:t xml:space="preserve">onnettore </w:t>
      </w:r>
      <w:r w:rsidR="004E6CA0" w:rsidRPr="004E6CA0">
        <w:rPr>
          <w:rFonts w:ascii="Open Sans" w:hAnsi="Open Sans" w:cs="Open Sans"/>
          <w:sz w:val="18"/>
          <w:szCs w:val="18"/>
        </w:rPr>
        <w:t>in ceramica</w:t>
      </w:r>
      <w:r w:rsidR="00C403D3" w:rsidRPr="004E6CA0">
        <w:rPr>
          <w:rFonts w:ascii="Open Sans" w:hAnsi="Open Sans" w:cs="Open Sans"/>
          <w:sz w:val="18"/>
          <w:szCs w:val="18"/>
        </w:rPr>
        <w:t xml:space="preserve"> </w:t>
      </w:r>
      <w:r w:rsidR="00C91DC4">
        <w:rPr>
          <w:rFonts w:ascii="Open Sans" w:hAnsi="Open Sans" w:cs="Open Sans"/>
          <w:sz w:val="18"/>
          <w:szCs w:val="18"/>
        </w:rPr>
        <w:t xml:space="preserve">2 poli </w:t>
      </w:r>
      <w:r w:rsidR="00A25341">
        <w:rPr>
          <w:rFonts w:ascii="Open Sans" w:hAnsi="Open Sans" w:cs="Open Sans"/>
          <w:sz w:val="18"/>
          <w:szCs w:val="18"/>
        </w:rPr>
        <w:t>completo di</w:t>
      </w:r>
      <w:r w:rsidR="004E1BA4" w:rsidRPr="004E6CA0">
        <w:rPr>
          <w:rFonts w:ascii="Open Sans" w:hAnsi="Open Sans" w:cs="Open Sans"/>
          <w:sz w:val="18"/>
          <w:szCs w:val="18"/>
        </w:rPr>
        <w:t xml:space="preserve"> termofusibile</w:t>
      </w:r>
      <w:r w:rsidR="00C91DC4">
        <w:rPr>
          <w:rFonts w:ascii="Open Sans" w:hAnsi="Open Sans" w:cs="Open Sans"/>
          <w:sz w:val="18"/>
          <w:szCs w:val="18"/>
        </w:rPr>
        <w:t>.</w:t>
      </w:r>
    </w:p>
    <w:p w14:paraId="3EA87B3E" w14:textId="32316B42" w:rsidR="00A25341" w:rsidRPr="000C7C70" w:rsidRDefault="00A25341" w:rsidP="00A2534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231</w:t>
      </w:r>
      <w:bookmarkStart w:id="0" w:name="_GoBack"/>
      <w:bookmarkEnd w:id="0"/>
    </w:p>
    <w:p w14:paraId="1D20D8BA" w14:textId="77777777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E6CA0" w:rsidRDefault="00DA15E4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B083F6B" w14:textId="29C2B856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197 ÷ 21.900 Hz</w:t>
      </w:r>
    </w:p>
    <w:p w14:paraId="4675BE98" w14:textId="2E2671A4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172 ÷ 23.500 Hz</w:t>
      </w:r>
    </w:p>
    <w:p w14:paraId="2E1D9514" w14:textId="13E2757A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ECDB29" w14:textId="71C17513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CA084E3" w14:textId="25B55D1B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96</w:t>
      </w:r>
      <w:proofErr w:type="gramStart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517063B" w14:textId="77777777" w:rsidR="00C91DC4" w:rsidRPr="00A25341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2534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A2534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A25341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A2534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F56D262" w14:textId="77777777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50D1E858" w14:textId="77777777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1FCB63A5" w14:textId="39C18A62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58BA6517" w14:textId="50E6A692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01C50D62" w14:textId="3B910821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h/v 125°</w:t>
      </w:r>
    </w:p>
    <w:p w14:paraId="1775DB2C" w14:textId="45F1B2B4" w:rsid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h/v 89°</w:t>
      </w:r>
    </w:p>
    <w:p w14:paraId="6D7725F3" w14:textId="1E100587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372A909" w14:textId="67B0DBD7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IP 54</w:t>
      </w:r>
    </w:p>
    <w:p w14:paraId="70CBA8F7" w14:textId="0E3377F9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1,95 kg</w:t>
      </w:r>
    </w:p>
    <w:p w14:paraId="74DDD1CB" w14:textId="501DFEBF" w:rsidR="00C91DC4" w:rsidRPr="00173D4D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4B49AAD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>WA 06-165T-EN54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F9EBDA3" w14:textId="57DDC113" w:rsidR="0072654A" w:rsidRDefault="0072654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144CBD8" w14:textId="60AF6CE3" w:rsidR="0072654A" w:rsidRPr="0072654A" w:rsidRDefault="0072654A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4F12F95" wp14:editId="0A62A8CA">
            <wp:extent cx="2120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06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820DE"/>
    <w:rsid w:val="00484439"/>
    <w:rsid w:val="004E1BA4"/>
    <w:rsid w:val="004E6CA0"/>
    <w:rsid w:val="005029F8"/>
    <w:rsid w:val="00603406"/>
    <w:rsid w:val="00640083"/>
    <w:rsid w:val="006A0E60"/>
    <w:rsid w:val="0072654A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25341"/>
    <w:rsid w:val="00A672BD"/>
    <w:rsid w:val="00B02DBC"/>
    <w:rsid w:val="00C403D3"/>
    <w:rsid w:val="00C91DC4"/>
    <w:rsid w:val="00D0747F"/>
    <w:rsid w:val="00D1402B"/>
    <w:rsid w:val="00D208D1"/>
    <w:rsid w:val="00DA15E4"/>
    <w:rsid w:val="00E14A4D"/>
    <w:rsid w:val="00F16A38"/>
    <w:rsid w:val="00F47D4B"/>
    <w:rsid w:val="00F6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55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2021-11-22T12:47:00Z</dcterms:modified>
</cp:coreProperties>
</file>