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7EAA766C" w:rsidR="00A672BD" w:rsidRPr="00D14481" w:rsidRDefault="00D21BEF" w:rsidP="00D14481">
      <w:pPr>
        <w:pStyle w:val="Nessunaspaziatura"/>
        <w:rPr>
          <w:rFonts w:ascii="Open Sans" w:hAnsi="Open Sans" w:cs="Open Sans"/>
          <w:b/>
        </w:rPr>
      </w:pPr>
      <w:r w:rsidRPr="00D14481">
        <w:rPr>
          <w:rFonts w:ascii="Open Sans" w:hAnsi="Open Sans" w:cs="Open Sans"/>
          <w:b/>
        </w:rPr>
        <w:t xml:space="preserve">WA 06-77T-EN54 </w:t>
      </w:r>
      <w:r w:rsidRPr="00D14481">
        <w:rPr>
          <w:rFonts w:ascii="Open Sans" w:hAnsi="Open Sans" w:cs="Open Sans"/>
        </w:rPr>
        <w:t>Diffusore a parete</w:t>
      </w:r>
    </w:p>
    <w:p w14:paraId="7B08196E" w14:textId="77777777" w:rsidR="00A672BD" w:rsidRPr="00D14481" w:rsidRDefault="00A672BD" w:rsidP="00D14481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54C0380D" w14:textId="411E4F2A" w:rsidR="00F35707" w:rsidRPr="00D14481" w:rsidRDefault="000C1D68" w:rsidP="00D14481">
      <w:pPr>
        <w:pStyle w:val="Nessunaspaziatura"/>
        <w:rPr>
          <w:rFonts w:ascii="Open Sans" w:hAnsi="Open Sans" w:cs="Open Sans"/>
          <w:sz w:val="18"/>
          <w:szCs w:val="18"/>
        </w:rPr>
      </w:pPr>
      <w:r w:rsidRPr="00D14481">
        <w:rPr>
          <w:rFonts w:ascii="Open Sans" w:hAnsi="Open Sans" w:cs="Open Sans"/>
          <w:sz w:val="18"/>
          <w:szCs w:val="18"/>
        </w:rPr>
        <w:t xml:space="preserve">Il diffusore sonoro dovrà essere del tipo a </w:t>
      </w:r>
      <w:r w:rsidR="00F35707" w:rsidRPr="00D14481">
        <w:rPr>
          <w:rFonts w:ascii="Open Sans" w:hAnsi="Open Sans" w:cs="Open Sans"/>
          <w:sz w:val="18"/>
          <w:szCs w:val="18"/>
        </w:rPr>
        <w:t>parete</w:t>
      </w:r>
      <w:r w:rsidR="004E1BA4" w:rsidRPr="00D14481">
        <w:rPr>
          <w:rFonts w:ascii="Open Sans" w:hAnsi="Open Sans" w:cs="Open Sans"/>
          <w:sz w:val="18"/>
          <w:szCs w:val="18"/>
        </w:rPr>
        <w:t xml:space="preserve">, costruito </w:t>
      </w:r>
      <w:r w:rsidR="00F35707" w:rsidRPr="00D14481">
        <w:rPr>
          <w:rFonts w:ascii="Open Sans" w:hAnsi="Open Sans" w:cs="Open Sans"/>
          <w:sz w:val="18"/>
          <w:szCs w:val="18"/>
        </w:rPr>
        <w:t>in ABS</w:t>
      </w:r>
      <w:r w:rsidRPr="00D14481">
        <w:rPr>
          <w:rFonts w:ascii="Open Sans" w:hAnsi="Open Sans" w:cs="Open Sans"/>
          <w:sz w:val="18"/>
          <w:szCs w:val="18"/>
        </w:rPr>
        <w:t>, il tutto di colore bianco</w:t>
      </w:r>
      <w:r w:rsidR="00F35707" w:rsidRPr="00D14481">
        <w:rPr>
          <w:rFonts w:ascii="Open Sans" w:hAnsi="Open Sans" w:cs="Open Sans"/>
          <w:sz w:val="18"/>
          <w:szCs w:val="18"/>
        </w:rPr>
        <w:t xml:space="preserve"> </w:t>
      </w:r>
      <w:r w:rsidRPr="00D14481">
        <w:rPr>
          <w:rFonts w:ascii="Open Sans" w:hAnsi="Open Sans" w:cs="Open Sans"/>
          <w:sz w:val="18"/>
          <w:szCs w:val="18"/>
        </w:rPr>
        <w:t>(RAL9016).</w:t>
      </w:r>
    </w:p>
    <w:p w14:paraId="2E1715AF" w14:textId="77777777" w:rsidR="00C06E7E" w:rsidRDefault="000C1D68" w:rsidP="00D14481">
      <w:pPr>
        <w:pStyle w:val="Nessunaspaziatura"/>
        <w:rPr>
          <w:rFonts w:ascii="Open Sans" w:hAnsi="Open Sans" w:cs="Open Sans"/>
          <w:sz w:val="18"/>
          <w:szCs w:val="18"/>
        </w:rPr>
      </w:pPr>
      <w:r w:rsidRPr="00D14481">
        <w:rPr>
          <w:rFonts w:ascii="Open Sans" w:hAnsi="Open Sans" w:cs="Open Sans"/>
          <w:sz w:val="18"/>
          <w:szCs w:val="18"/>
        </w:rPr>
        <w:t xml:space="preserve">L’altoparlante Ø 77 mm deve essere a larga banda con doppio cono per le frequenze alte, e deve essere incluso il trasformatore per il collegamento a tensione costante 100 V. Il diffusore sonoro dovrà essere dotato </w:t>
      </w:r>
      <w:r w:rsidR="00F35707" w:rsidRPr="00D14481">
        <w:rPr>
          <w:rFonts w:ascii="Open Sans" w:hAnsi="Open Sans" w:cs="Open Sans"/>
          <w:sz w:val="18"/>
          <w:szCs w:val="18"/>
        </w:rPr>
        <w:t>guscio fissato a parete e di guscio frontale dotato di viti per il fissaggio. Morsetto ceramico c</w:t>
      </w:r>
      <w:r w:rsidR="004E1BA4" w:rsidRPr="00D14481">
        <w:rPr>
          <w:rFonts w:ascii="Open Sans" w:hAnsi="Open Sans" w:cs="Open Sans"/>
          <w:sz w:val="18"/>
          <w:szCs w:val="18"/>
        </w:rPr>
        <w:t>ompleto di termofusibile</w:t>
      </w:r>
      <w:r w:rsidR="00C06E7E">
        <w:rPr>
          <w:rFonts w:ascii="Open Sans" w:hAnsi="Open Sans" w:cs="Open Sans"/>
          <w:sz w:val="18"/>
          <w:szCs w:val="18"/>
        </w:rPr>
        <w:t>.</w:t>
      </w:r>
    </w:p>
    <w:p w14:paraId="27FDF7FF" w14:textId="66E38827" w:rsidR="00C06E7E" w:rsidRPr="000C7C70" w:rsidRDefault="00C06E7E" w:rsidP="00C06E7E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683</w:t>
      </w:r>
    </w:p>
    <w:p w14:paraId="1D20D8BA" w14:textId="77777777" w:rsidR="000C1D68" w:rsidRPr="00D14481" w:rsidRDefault="000C1D68" w:rsidP="00D14481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D14481" w:rsidRDefault="000C1D68" w:rsidP="00D14481">
      <w:pPr>
        <w:pStyle w:val="Nessunaspaziatura"/>
        <w:rPr>
          <w:rFonts w:ascii="Open Sans" w:hAnsi="Open Sans" w:cs="Open Sans"/>
          <w:sz w:val="18"/>
          <w:szCs w:val="18"/>
        </w:rPr>
      </w:pPr>
      <w:r w:rsidRPr="00D14481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D14481" w:rsidRDefault="00DA15E4" w:rsidP="00D14481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B18BD" w:rsidR="00DA15E4" w:rsidRPr="00D14481" w:rsidRDefault="00DA15E4" w:rsidP="00D1448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3E255EC2" w14:textId="75846106" w:rsidR="00DA15E4" w:rsidRPr="00D14481" w:rsidRDefault="00DA15E4" w:rsidP="00D1448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3AB1068D" w14:textId="1CE0C222" w:rsidR="00DA15E4" w:rsidRPr="00D14481" w:rsidRDefault="00DA15E4" w:rsidP="00D1448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98 ÷ 20.000 Hz</w:t>
      </w:r>
    </w:p>
    <w:p w14:paraId="34553367" w14:textId="2BB36970" w:rsidR="00DA15E4" w:rsidRPr="00D14481" w:rsidRDefault="00DA15E4" w:rsidP="00D1448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93 ÷ 20.100 Hz</w:t>
      </w:r>
    </w:p>
    <w:p w14:paraId="43A1CAA3" w14:textId="1EE754F8" w:rsidR="00DA15E4" w:rsidRPr="00D14481" w:rsidRDefault="00DA15E4" w:rsidP="00D1448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84,6 dB</w:t>
      </w:r>
    </w:p>
    <w:p w14:paraId="30E7AF59" w14:textId="0C422FD0" w:rsidR="00DA15E4" w:rsidRPr="00D14481" w:rsidRDefault="00DA15E4" w:rsidP="00D14481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4E1BA4"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>72</w:t>
      </w:r>
      <w:proofErr w:type="gramStart"/>
      <w:r w:rsidR="004E1BA4"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="004E1BA4"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33EC4E5" w14:textId="50E10126" w:rsidR="00DA15E4" w:rsidRPr="00D14481" w:rsidRDefault="00DA15E4" w:rsidP="00D14481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4E1BA4"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>80</w:t>
      </w:r>
      <w:proofErr w:type="gramStart"/>
      <w:r w:rsidR="004E1BA4"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="004E1BA4"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27CFAA8" w14:textId="77777777" w:rsidR="004E1BA4" w:rsidRPr="00D14481" w:rsidRDefault="00DA15E4" w:rsidP="00D14481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</w:t>
      </w:r>
      <w:r w:rsidR="004E1BA4"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</w:t>
      </w:r>
      <w:r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>rated noise power / 4m</w:t>
      </w:r>
      <w:r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79</w:t>
      </w:r>
      <w:proofErr w:type="gramStart"/>
      <w:r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D1448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EADE214" w14:textId="77777777" w:rsidR="004E1BA4" w:rsidRPr="00D14481" w:rsidRDefault="00DA15E4" w:rsidP="00D1448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68,4 dB</w:t>
      </w:r>
    </w:p>
    <w:p w14:paraId="6800A01F" w14:textId="18CBD4C2" w:rsidR="00DA15E4" w:rsidRPr="00D14481" w:rsidRDefault="00DA15E4" w:rsidP="00D1448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80,4 dB</w:t>
      </w:r>
    </w:p>
    <w:p w14:paraId="7B0BB31A" w14:textId="5D410AB6" w:rsidR="00DA15E4" w:rsidRPr="00D14481" w:rsidRDefault="00DA15E4" w:rsidP="00D1448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0AE2F797" w14:textId="2344D24B" w:rsidR="00DA15E4" w:rsidRPr="00D14481" w:rsidRDefault="00DA15E4" w:rsidP="00D1448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40411B2C" w14:textId="2244497C" w:rsidR="00DA15E4" w:rsidRPr="00D14481" w:rsidRDefault="00DA15E4" w:rsidP="00D1448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47B50B1E" w14:textId="6B97A128" w:rsidR="00484439" w:rsidRPr="00D14481" w:rsidRDefault="00DA15E4" w:rsidP="00D1448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1448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81°</w:t>
      </w:r>
    </w:p>
    <w:p w14:paraId="414840AD" w14:textId="65F9ABD3" w:rsidR="00C06E7E" w:rsidRPr="00117CD5" w:rsidRDefault="00C06E7E" w:rsidP="00C06E7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33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133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72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0BE60198" w14:textId="3EA23B5F" w:rsidR="00C06E7E" w:rsidRPr="00117CD5" w:rsidRDefault="00C06E7E" w:rsidP="00C06E7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IP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54</w:t>
      </w:r>
    </w:p>
    <w:p w14:paraId="11D7E868" w14:textId="21E581AE" w:rsidR="00C06E7E" w:rsidRDefault="00C06E7E" w:rsidP="00C06E7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0,7</w:t>
      </w:r>
      <w:bookmarkStart w:id="0" w:name="_GoBack"/>
      <w:bookmarkEnd w:id="0"/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22FB9C80" w14:textId="77777777" w:rsidR="00C06E7E" w:rsidRPr="005F357F" w:rsidRDefault="00C06E7E" w:rsidP="00C06E7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+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70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°C</w:t>
      </w:r>
    </w:p>
    <w:p w14:paraId="0F0A9521" w14:textId="77777777" w:rsidR="00A672BD" w:rsidRPr="00D14481" w:rsidRDefault="00A672BD" w:rsidP="00D14481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030C3604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D21BEF" w:rsidRPr="00D21BEF">
        <w:rPr>
          <w:rFonts w:ascii="Open Sans" w:hAnsi="Open Sans" w:cs="Open Sans"/>
          <w:sz w:val="18"/>
          <w:szCs w:val="18"/>
          <w:u w:val="single"/>
        </w:rPr>
        <w:t>WA 06-77T-EN54</w:t>
      </w:r>
      <w:r w:rsidR="00D21BEF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0680DBF2" w14:textId="18829801" w:rsidR="00887168" w:rsidRDefault="00887168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3C8A6B57" w14:textId="32C02C1F" w:rsidR="00887168" w:rsidRPr="00887168" w:rsidRDefault="00887168" w:rsidP="00887168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CFDF794" wp14:editId="20046A82">
            <wp:extent cx="16596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 06-77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3820DE"/>
    <w:rsid w:val="00484439"/>
    <w:rsid w:val="004E1BA4"/>
    <w:rsid w:val="005029F8"/>
    <w:rsid w:val="00603406"/>
    <w:rsid w:val="00640083"/>
    <w:rsid w:val="006A0E60"/>
    <w:rsid w:val="00787EA8"/>
    <w:rsid w:val="007A323F"/>
    <w:rsid w:val="007A7273"/>
    <w:rsid w:val="00836506"/>
    <w:rsid w:val="00887168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C06E7E"/>
    <w:rsid w:val="00C403D3"/>
    <w:rsid w:val="00D0747F"/>
    <w:rsid w:val="00D1402B"/>
    <w:rsid w:val="00D14481"/>
    <w:rsid w:val="00D208D1"/>
    <w:rsid w:val="00D21BEF"/>
    <w:rsid w:val="00DA15E4"/>
    <w:rsid w:val="00E14A4D"/>
    <w:rsid w:val="00F16A38"/>
    <w:rsid w:val="00F35707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49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18</cp:revision>
  <cp:lastPrinted>2021-03-17T12:56:00Z</cp:lastPrinted>
  <dcterms:created xsi:type="dcterms:W3CDTF">2021-07-25T09:32:00Z</dcterms:created>
  <dcterms:modified xsi:type="dcterms:W3CDTF">2021-11-22T12:45:00Z</dcterms:modified>
</cp:coreProperties>
</file>