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7C1354C4" w:rsidR="00A672BD" w:rsidRPr="00A17FB3" w:rsidRDefault="000B5C55" w:rsidP="00A17FB3">
      <w:pPr>
        <w:pStyle w:val="Nessunaspaziatura"/>
        <w:rPr>
          <w:rFonts w:ascii="Open Sans" w:hAnsi="Open Sans" w:cs="Open Sans"/>
          <w:b/>
        </w:rPr>
      </w:pPr>
      <w:r w:rsidRPr="00A17FB3">
        <w:rPr>
          <w:rFonts w:ascii="Open Sans" w:hAnsi="Open Sans" w:cs="Open Sans"/>
          <w:b/>
        </w:rPr>
        <w:t>WU 06-165T-EN54</w:t>
      </w:r>
      <w:r w:rsidR="00A672BD" w:rsidRPr="00A17FB3">
        <w:rPr>
          <w:rFonts w:ascii="Open Sans" w:hAnsi="Open Sans" w:cs="Open Sans"/>
          <w:b/>
        </w:rPr>
        <w:t xml:space="preserve"> </w:t>
      </w:r>
      <w:r w:rsidRPr="00A17FB3">
        <w:rPr>
          <w:rFonts w:ascii="Open Sans" w:hAnsi="Open Sans" w:cs="Open Sans"/>
        </w:rPr>
        <w:t>Diffusori da incasso</w:t>
      </w:r>
    </w:p>
    <w:p w14:paraId="7B08196E" w14:textId="77777777" w:rsidR="00A672BD" w:rsidRPr="00A17FB3" w:rsidRDefault="00A672BD" w:rsidP="00A17FB3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2812646" w14:textId="68CD98FC" w:rsidR="000C1D68" w:rsidRPr="00A17FB3" w:rsidRDefault="000C1D68" w:rsidP="00A17FB3">
      <w:pPr>
        <w:pStyle w:val="Nessunaspaziatura"/>
        <w:rPr>
          <w:rFonts w:ascii="Open Sans" w:hAnsi="Open Sans" w:cs="Open Sans"/>
          <w:sz w:val="18"/>
          <w:szCs w:val="18"/>
        </w:rPr>
      </w:pPr>
      <w:r w:rsidRPr="00A17FB3">
        <w:rPr>
          <w:rFonts w:ascii="Open Sans" w:hAnsi="Open Sans" w:cs="Open Sans"/>
          <w:sz w:val="18"/>
          <w:szCs w:val="18"/>
        </w:rPr>
        <w:t xml:space="preserve">Il diffusore sonoro dovrà essere del tipo a incasso </w:t>
      </w:r>
      <w:r w:rsidR="00A17FB3" w:rsidRPr="00A17FB3">
        <w:rPr>
          <w:rFonts w:ascii="Open Sans" w:hAnsi="Open Sans" w:cs="Open Sans"/>
          <w:sz w:val="18"/>
          <w:szCs w:val="18"/>
        </w:rPr>
        <w:t>muro</w:t>
      </w:r>
      <w:r w:rsidR="004E1BA4" w:rsidRPr="00A17FB3">
        <w:rPr>
          <w:rFonts w:ascii="Open Sans" w:hAnsi="Open Sans" w:cs="Open Sans"/>
          <w:sz w:val="18"/>
          <w:szCs w:val="18"/>
        </w:rPr>
        <w:t xml:space="preserve">, costruito con </w:t>
      </w:r>
      <w:r w:rsidR="00A17FB3" w:rsidRPr="00A17FB3">
        <w:rPr>
          <w:rFonts w:ascii="Open Sans" w:hAnsi="Open Sans" w:cs="Open Sans"/>
          <w:sz w:val="18"/>
          <w:szCs w:val="18"/>
        </w:rPr>
        <w:t>scatola incasso in plastica, p</w:t>
      </w:r>
      <w:r w:rsidR="004E1BA4" w:rsidRPr="00A17FB3">
        <w:rPr>
          <w:rFonts w:ascii="Open Sans" w:hAnsi="Open Sans" w:cs="Open Sans"/>
          <w:sz w:val="18"/>
          <w:szCs w:val="18"/>
        </w:rPr>
        <w:t>a</w:t>
      </w:r>
      <w:r w:rsidR="00A17FB3" w:rsidRPr="00A17FB3">
        <w:rPr>
          <w:rFonts w:ascii="Open Sans" w:hAnsi="Open Sans" w:cs="Open Sans"/>
          <w:sz w:val="18"/>
          <w:szCs w:val="18"/>
        </w:rPr>
        <w:t>n</w:t>
      </w:r>
      <w:r w:rsidR="004E1BA4" w:rsidRPr="00A17FB3">
        <w:rPr>
          <w:rFonts w:ascii="Open Sans" w:hAnsi="Open Sans" w:cs="Open Sans"/>
          <w:sz w:val="18"/>
          <w:szCs w:val="18"/>
        </w:rPr>
        <w:t>nello</w:t>
      </w:r>
      <w:r w:rsidR="00A17FB3" w:rsidRPr="00A17FB3">
        <w:rPr>
          <w:rFonts w:ascii="Open Sans" w:hAnsi="Open Sans" w:cs="Open Sans"/>
          <w:sz w:val="18"/>
          <w:szCs w:val="18"/>
        </w:rPr>
        <w:t xml:space="preserve"> in ABS</w:t>
      </w:r>
      <w:r w:rsidR="004E1BA4" w:rsidRPr="00A17FB3">
        <w:rPr>
          <w:rFonts w:ascii="Open Sans" w:hAnsi="Open Sans" w:cs="Open Sans"/>
          <w:sz w:val="18"/>
          <w:szCs w:val="18"/>
        </w:rPr>
        <w:t xml:space="preserve"> e </w:t>
      </w:r>
      <w:r w:rsidRPr="00A17FB3">
        <w:rPr>
          <w:rFonts w:ascii="Open Sans" w:hAnsi="Open Sans" w:cs="Open Sans"/>
          <w:sz w:val="18"/>
          <w:szCs w:val="18"/>
        </w:rPr>
        <w:t>griglia in metallo, il tutto di colore bianco.</w:t>
      </w:r>
    </w:p>
    <w:p w14:paraId="23670CA6" w14:textId="5776127F" w:rsidR="00605BCF" w:rsidRDefault="000C1D68" w:rsidP="00A17FB3">
      <w:pPr>
        <w:pStyle w:val="Nessunaspaziatura"/>
        <w:rPr>
          <w:rFonts w:ascii="Open Sans" w:hAnsi="Open Sans" w:cs="Open Sans"/>
          <w:sz w:val="18"/>
          <w:szCs w:val="18"/>
        </w:rPr>
      </w:pPr>
      <w:r w:rsidRPr="00A17FB3">
        <w:rPr>
          <w:rFonts w:ascii="Open Sans" w:hAnsi="Open Sans" w:cs="Open Sans"/>
          <w:sz w:val="18"/>
          <w:szCs w:val="18"/>
        </w:rPr>
        <w:t xml:space="preserve">L’altoparlante Ø </w:t>
      </w:r>
      <w:r w:rsidR="00A17FB3" w:rsidRPr="00A17FB3">
        <w:rPr>
          <w:rFonts w:ascii="Open Sans" w:hAnsi="Open Sans" w:cs="Open Sans"/>
          <w:sz w:val="18"/>
          <w:szCs w:val="18"/>
        </w:rPr>
        <w:t>165</w:t>
      </w:r>
      <w:r w:rsidRPr="00A17FB3">
        <w:rPr>
          <w:rFonts w:ascii="Open Sans" w:hAnsi="Open Sans" w:cs="Open Sans"/>
          <w:sz w:val="18"/>
          <w:szCs w:val="18"/>
        </w:rPr>
        <w:t xml:space="preserve"> mm deve essere a larga banda con doppio cono per le frequenze alte, e deve essere incluso il trasformatore per il collegamento a tensione costante 100 V. Il diffusore sonoro dovrà essere dotato di </w:t>
      </w:r>
      <w:r w:rsidR="00A17FB3" w:rsidRPr="00A17FB3">
        <w:rPr>
          <w:rFonts w:ascii="Open Sans" w:hAnsi="Open Sans" w:cs="Open Sans"/>
          <w:sz w:val="18"/>
          <w:szCs w:val="18"/>
        </w:rPr>
        <w:t xml:space="preserve">due viti per il fissaggio del pannello alla scatola incasso. Morsetto ceramico </w:t>
      </w:r>
      <w:r w:rsidR="00605BCF">
        <w:rPr>
          <w:rFonts w:ascii="Open Sans" w:hAnsi="Open Sans" w:cs="Open Sans"/>
          <w:sz w:val="18"/>
          <w:szCs w:val="18"/>
        </w:rPr>
        <w:t xml:space="preserve">2 poli </w:t>
      </w:r>
      <w:r w:rsidR="0060443C">
        <w:rPr>
          <w:rFonts w:ascii="Open Sans" w:hAnsi="Open Sans" w:cs="Open Sans"/>
          <w:sz w:val="18"/>
          <w:szCs w:val="18"/>
        </w:rPr>
        <w:t>completo di</w:t>
      </w:r>
      <w:r w:rsidR="00605BCF">
        <w:rPr>
          <w:rFonts w:ascii="Open Sans" w:hAnsi="Open Sans" w:cs="Open Sans"/>
          <w:sz w:val="18"/>
          <w:szCs w:val="18"/>
        </w:rPr>
        <w:t xml:space="preserve"> </w:t>
      </w:r>
      <w:r w:rsidR="004E1BA4" w:rsidRPr="00A17FB3">
        <w:rPr>
          <w:rFonts w:ascii="Open Sans" w:hAnsi="Open Sans" w:cs="Open Sans"/>
          <w:sz w:val="18"/>
          <w:szCs w:val="18"/>
        </w:rPr>
        <w:t>termofusibile</w:t>
      </w:r>
      <w:r w:rsidR="00605BCF">
        <w:rPr>
          <w:rFonts w:ascii="Open Sans" w:hAnsi="Open Sans" w:cs="Open Sans"/>
          <w:sz w:val="18"/>
          <w:szCs w:val="18"/>
        </w:rPr>
        <w:t>.</w:t>
      </w:r>
    </w:p>
    <w:p w14:paraId="722D1852" w14:textId="2566512C" w:rsidR="0060443C" w:rsidRPr="000C7C70" w:rsidRDefault="0060443C" w:rsidP="0060443C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1438-CPR-02</w:t>
      </w:r>
      <w:r>
        <w:rPr>
          <w:rFonts w:ascii="Open Sans" w:hAnsi="Open Sans" w:cs="Open Sans"/>
          <w:sz w:val="18"/>
          <w:szCs w:val="18"/>
        </w:rPr>
        <w:t>70</w:t>
      </w:r>
      <w:bookmarkStart w:id="0" w:name="_GoBack"/>
      <w:bookmarkEnd w:id="0"/>
    </w:p>
    <w:p w14:paraId="1D20D8BA" w14:textId="77777777" w:rsidR="000C1D68" w:rsidRPr="00A17FB3" w:rsidRDefault="000C1D68" w:rsidP="00A17FB3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A17FB3" w:rsidRDefault="000C1D68" w:rsidP="00A17FB3">
      <w:pPr>
        <w:pStyle w:val="Nessunaspaziatura"/>
        <w:rPr>
          <w:rFonts w:ascii="Open Sans" w:hAnsi="Open Sans" w:cs="Open Sans"/>
          <w:sz w:val="18"/>
          <w:szCs w:val="18"/>
        </w:rPr>
      </w:pPr>
      <w:r w:rsidRPr="00A17FB3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A17FB3" w:rsidRDefault="00DA15E4" w:rsidP="00A17FB3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728B18BD" w:rsidR="00DA15E4" w:rsidRPr="00A17FB3" w:rsidRDefault="00DA15E4" w:rsidP="00A17FB3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17FB3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A17FB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17FB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17FB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17FB3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6 / 3 / 1,5 W</w:t>
      </w:r>
    </w:p>
    <w:p w14:paraId="11AE3B5E" w14:textId="362A0BAF" w:rsidR="00A17FB3" w:rsidRPr="00A17FB3" w:rsidRDefault="00A17FB3" w:rsidP="00A17FB3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17FB3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A17FB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17FB3">
        <w:rPr>
          <w:rFonts w:ascii="Open Sans" w:hAnsi="Open Sans" w:cs="Open Sans"/>
          <w:color w:val="000000"/>
          <w:sz w:val="18"/>
          <w:szCs w:val="18"/>
          <w:lang w:eastAsia="it-IT"/>
        </w:rPr>
        <w:t>1.667 / 3.333 / 6.667 Ω</w:t>
      </w:r>
    </w:p>
    <w:p w14:paraId="4F88C114" w14:textId="2B4C7E3C" w:rsidR="00605BCF" w:rsidRPr="00605BCF" w:rsidRDefault="00605BCF" w:rsidP="00605BC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05BCF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605BC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05BCF">
        <w:rPr>
          <w:rFonts w:ascii="Open Sans" w:hAnsi="Open Sans" w:cs="Open Sans"/>
          <w:color w:val="000000"/>
          <w:sz w:val="18"/>
          <w:szCs w:val="18"/>
          <w:lang w:eastAsia="it-IT"/>
        </w:rPr>
        <w:t>1.667 / 3.333 / 6.667 Ω</w:t>
      </w:r>
    </w:p>
    <w:p w14:paraId="4C63F222" w14:textId="30938C2E" w:rsidR="00605BCF" w:rsidRPr="00605BCF" w:rsidRDefault="00605BCF" w:rsidP="00605BC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05BCF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605BC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05BCF">
        <w:rPr>
          <w:rFonts w:ascii="Open Sans" w:hAnsi="Open Sans" w:cs="Open Sans"/>
          <w:color w:val="000000"/>
          <w:sz w:val="18"/>
          <w:szCs w:val="18"/>
          <w:lang w:eastAsia="it-IT"/>
        </w:rPr>
        <w:t>93 ÷ 23.500 Hz</w:t>
      </w:r>
    </w:p>
    <w:p w14:paraId="314CE256" w14:textId="27758605" w:rsidR="00605BCF" w:rsidRPr="00605BCF" w:rsidRDefault="00605BCF" w:rsidP="00605BC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05BCF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605BC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05BCF">
        <w:rPr>
          <w:rFonts w:ascii="Open Sans" w:hAnsi="Open Sans" w:cs="Open Sans"/>
          <w:color w:val="000000"/>
          <w:sz w:val="18"/>
          <w:szCs w:val="18"/>
          <w:lang w:eastAsia="it-IT"/>
        </w:rPr>
        <w:t>72 ÷ 23.500 Hz</w:t>
      </w:r>
    </w:p>
    <w:p w14:paraId="6D93CADE" w14:textId="62A34854" w:rsidR="00605BCF" w:rsidRPr="00605BCF" w:rsidRDefault="00605BCF" w:rsidP="00605BCF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605BCF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1W/1m, peak</w:t>
      </w:r>
      <w:r w:rsidRPr="00605BCF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605BCF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99</w:t>
      </w:r>
      <w:proofErr w:type="gramStart"/>
      <w:r w:rsidRPr="00605BCF">
        <w:rPr>
          <w:rFonts w:ascii="Open Sans" w:hAnsi="Open Sans" w:cs="Open Sans"/>
          <w:color w:val="000000"/>
          <w:sz w:val="18"/>
          <w:szCs w:val="18"/>
          <w:lang w:val="en-US" w:eastAsia="it-IT"/>
        </w:rPr>
        <w:t>,1</w:t>
      </w:r>
      <w:proofErr w:type="gramEnd"/>
      <w:r w:rsidRPr="00605BCF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59DA8761" w14:textId="2D1AA88A" w:rsidR="00605BCF" w:rsidRPr="0060443C" w:rsidRDefault="00605BCF" w:rsidP="00605BCF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60443C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60443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60443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87</w:t>
      </w:r>
      <w:proofErr w:type="gramStart"/>
      <w:r w:rsidRPr="0060443C">
        <w:rPr>
          <w:rFonts w:ascii="Open Sans" w:hAnsi="Open Sans" w:cs="Open Sans"/>
          <w:color w:val="000000"/>
          <w:sz w:val="18"/>
          <w:szCs w:val="18"/>
          <w:lang w:val="en-US" w:eastAsia="it-IT"/>
        </w:rPr>
        <w:t>,1</w:t>
      </w:r>
      <w:proofErr w:type="gramEnd"/>
      <w:r w:rsidRPr="0060443C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2F888143" w14:textId="72C090CB" w:rsidR="00605BCF" w:rsidRPr="0060443C" w:rsidRDefault="00605BCF" w:rsidP="00605BCF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60443C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60443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60443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94</w:t>
      </w:r>
      <w:proofErr w:type="gramStart"/>
      <w:r w:rsidRPr="0060443C">
        <w:rPr>
          <w:rFonts w:ascii="Open Sans" w:hAnsi="Open Sans" w:cs="Open Sans"/>
          <w:color w:val="000000"/>
          <w:sz w:val="18"/>
          <w:szCs w:val="18"/>
          <w:lang w:val="en-US" w:eastAsia="it-IT"/>
        </w:rPr>
        <w:t>,8</w:t>
      </w:r>
      <w:proofErr w:type="gramEnd"/>
      <w:r w:rsidRPr="0060443C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22D3A5D5" w14:textId="77777777" w:rsidR="00605BCF" w:rsidRPr="0060443C" w:rsidRDefault="00605BCF" w:rsidP="00605BCF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60443C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60443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89</w:t>
      </w:r>
      <w:proofErr w:type="gramStart"/>
      <w:r w:rsidRPr="0060443C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60443C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2C8DA297" w14:textId="77777777" w:rsidR="00605BCF" w:rsidRPr="00605BCF" w:rsidRDefault="00605BCF" w:rsidP="00605BC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05BCF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605BCF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80,0 dB</w:t>
      </w:r>
    </w:p>
    <w:p w14:paraId="50A335E6" w14:textId="77777777" w:rsidR="00605BCF" w:rsidRPr="00605BCF" w:rsidRDefault="00605BCF" w:rsidP="00605BC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05BCF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605BCF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92,0 dB</w:t>
      </w:r>
    </w:p>
    <w:p w14:paraId="2057977E" w14:textId="607FB3B4" w:rsidR="00605BCF" w:rsidRPr="00605BCF" w:rsidRDefault="00605BCF" w:rsidP="00605BC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05BCF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605BC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05BCF">
        <w:rPr>
          <w:rFonts w:ascii="Open Sans" w:hAnsi="Open Sans" w:cs="Open Sans"/>
          <w:color w:val="000000"/>
          <w:sz w:val="18"/>
          <w:szCs w:val="18"/>
          <w:lang w:eastAsia="it-IT"/>
        </w:rPr>
        <w:t>h/v 180°</w:t>
      </w:r>
    </w:p>
    <w:p w14:paraId="5B5B7591" w14:textId="1E1DF941" w:rsidR="00605BCF" w:rsidRPr="00605BCF" w:rsidRDefault="00605BCF" w:rsidP="00605BC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05BCF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605BC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05BCF">
        <w:rPr>
          <w:rFonts w:ascii="Open Sans" w:hAnsi="Open Sans" w:cs="Open Sans"/>
          <w:color w:val="000000"/>
          <w:sz w:val="18"/>
          <w:szCs w:val="18"/>
          <w:lang w:eastAsia="it-IT"/>
        </w:rPr>
        <w:t>h 180° - v 170°</w:t>
      </w:r>
    </w:p>
    <w:p w14:paraId="5EBA2FBD" w14:textId="7EEFE590" w:rsidR="00605BCF" w:rsidRPr="00605BCF" w:rsidRDefault="00605BCF" w:rsidP="00605BC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05BCF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605BC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05BCF">
        <w:rPr>
          <w:rFonts w:ascii="Open Sans" w:hAnsi="Open Sans" w:cs="Open Sans"/>
          <w:color w:val="000000"/>
          <w:sz w:val="18"/>
          <w:szCs w:val="18"/>
          <w:lang w:eastAsia="it-IT"/>
        </w:rPr>
        <w:t>h 120° - v 130°</w:t>
      </w:r>
    </w:p>
    <w:p w14:paraId="0B89EB98" w14:textId="5446B2EF" w:rsidR="00A17FB3" w:rsidRDefault="00605BCF" w:rsidP="00605BC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05BCF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605BC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05BCF">
        <w:rPr>
          <w:rFonts w:ascii="Open Sans" w:hAnsi="Open Sans" w:cs="Open Sans"/>
          <w:color w:val="000000"/>
          <w:sz w:val="18"/>
          <w:szCs w:val="18"/>
          <w:lang w:eastAsia="it-IT"/>
        </w:rPr>
        <w:t>h 150° - v 60°</w:t>
      </w:r>
    </w:p>
    <w:p w14:paraId="0C4577B5" w14:textId="7D298280" w:rsidR="00605BCF" w:rsidRPr="00605BCF" w:rsidRDefault="00605BCF" w:rsidP="00605BC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05BCF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605BC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05BCF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255 x 195 x 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88</w:t>
      </w:r>
      <w:r w:rsidRPr="00605BCF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19529BEE" w14:textId="7E02EEC8" w:rsidR="00605BCF" w:rsidRPr="00605BCF" w:rsidRDefault="00605BCF" w:rsidP="00605BC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05BCF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605BC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05BCF">
        <w:rPr>
          <w:rFonts w:ascii="Open Sans" w:hAnsi="Open Sans" w:cs="Open Sans"/>
          <w:color w:val="000000"/>
          <w:sz w:val="18"/>
          <w:szCs w:val="18"/>
          <w:lang w:eastAsia="it-IT"/>
        </w:rPr>
        <w:t>IP 21</w:t>
      </w:r>
    </w:p>
    <w:p w14:paraId="1134CA76" w14:textId="0335C6C9" w:rsidR="00605BCF" w:rsidRPr="00605BCF" w:rsidRDefault="00605BCF" w:rsidP="00605BC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05BCF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605BC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05BCF">
        <w:rPr>
          <w:rFonts w:ascii="Open Sans" w:hAnsi="Open Sans" w:cs="Open Sans"/>
          <w:color w:val="000000"/>
          <w:sz w:val="18"/>
          <w:szCs w:val="18"/>
          <w:lang w:eastAsia="it-IT"/>
        </w:rPr>
        <w:t>1,4 kg</w:t>
      </w:r>
    </w:p>
    <w:p w14:paraId="7EC06E25" w14:textId="3147D1E8" w:rsidR="00605BCF" w:rsidRPr="00A17FB3" w:rsidRDefault="00605BCF" w:rsidP="00605BC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05BCF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605BCF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700F5FED" w14:textId="77777777" w:rsidR="00A17FB3" w:rsidRPr="00A17FB3" w:rsidRDefault="00A17FB3" w:rsidP="00A17FB3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109D51B5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0B5C55" w:rsidRPr="000B5C55">
        <w:rPr>
          <w:rFonts w:ascii="Open Sans" w:hAnsi="Open Sans" w:cs="Open Sans"/>
          <w:sz w:val="18"/>
          <w:szCs w:val="18"/>
          <w:u w:val="single"/>
        </w:rPr>
        <w:t>WU 06-165T-EN54</w:t>
      </w:r>
      <w:r w:rsidR="000B5C55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Pr="0057058F">
        <w:rPr>
          <w:rFonts w:ascii="Open Sans" w:hAnsi="Open Sans" w:cs="Open Sans"/>
          <w:sz w:val="18"/>
          <w:szCs w:val="18"/>
          <w:u w:val="single"/>
        </w:rPr>
        <w:t>o similare</w:t>
      </w:r>
    </w:p>
    <w:p w14:paraId="7E54422D" w14:textId="017BA5BF" w:rsidR="00210C4D" w:rsidRDefault="00210C4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7F924B5A" w14:textId="56BF4D98" w:rsidR="00210C4D" w:rsidRDefault="00210C4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210C4D"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2FBE3747" wp14:editId="7068743A">
            <wp:extent cx="1994400" cy="1800000"/>
            <wp:effectExtent l="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U 06-165T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252D">
        <w:rPr>
          <w:rFonts w:ascii="Open Sans" w:hAnsi="Open Sans" w:cs="Open Sans"/>
          <w:sz w:val="18"/>
          <w:szCs w:val="18"/>
        </w:rPr>
        <w:tab/>
      </w:r>
      <w:r w:rsidRPr="00210C4D"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0410B0C4" wp14:editId="299D06C0">
            <wp:extent cx="1998000" cy="1800000"/>
            <wp:effectExtent l="0" t="0" r="254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U 06-165T-EN54 r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B5C55"/>
    <w:rsid w:val="000C1D68"/>
    <w:rsid w:val="00105E31"/>
    <w:rsid w:val="001342C7"/>
    <w:rsid w:val="00147BAD"/>
    <w:rsid w:val="00210C4D"/>
    <w:rsid w:val="003820DE"/>
    <w:rsid w:val="00484439"/>
    <w:rsid w:val="004E1BA4"/>
    <w:rsid w:val="005029F8"/>
    <w:rsid w:val="00603406"/>
    <w:rsid w:val="0060443C"/>
    <w:rsid w:val="00605BCF"/>
    <w:rsid w:val="00640083"/>
    <w:rsid w:val="006A0E60"/>
    <w:rsid w:val="00787EA8"/>
    <w:rsid w:val="007A323F"/>
    <w:rsid w:val="007A7273"/>
    <w:rsid w:val="00836506"/>
    <w:rsid w:val="008953E4"/>
    <w:rsid w:val="008C2326"/>
    <w:rsid w:val="00905D53"/>
    <w:rsid w:val="009444F4"/>
    <w:rsid w:val="00955254"/>
    <w:rsid w:val="009C15A6"/>
    <w:rsid w:val="009C1D22"/>
    <w:rsid w:val="009E5177"/>
    <w:rsid w:val="00A17FB3"/>
    <w:rsid w:val="00A672BD"/>
    <w:rsid w:val="00B02DBC"/>
    <w:rsid w:val="00C403D3"/>
    <w:rsid w:val="00D0747F"/>
    <w:rsid w:val="00D1402B"/>
    <w:rsid w:val="00D208D1"/>
    <w:rsid w:val="00DA15E4"/>
    <w:rsid w:val="00E14A4D"/>
    <w:rsid w:val="00E7252D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52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19</cp:revision>
  <cp:lastPrinted>2021-09-22T12:05:00Z</cp:lastPrinted>
  <dcterms:created xsi:type="dcterms:W3CDTF">2021-07-25T09:32:00Z</dcterms:created>
  <dcterms:modified xsi:type="dcterms:W3CDTF">2021-11-22T13:05:00Z</dcterms:modified>
</cp:coreProperties>
</file>